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347F4" w14:textId="77777777" w:rsidR="009758D7" w:rsidRPr="00CE5A3B" w:rsidRDefault="009758D7" w:rsidP="00D92C73">
      <w:pPr>
        <w:spacing w:after="80"/>
        <w:jc w:val="center"/>
        <w:outlineLvl w:val="0"/>
        <w:rPr>
          <w:b/>
          <w:sz w:val="28"/>
          <w:lang w:val="lv-LV"/>
        </w:rPr>
      </w:pPr>
      <w:r w:rsidRPr="00CE5A3B">
        <w:rPr>
          <w:b/>
          <w:sz w:val="28"/>
          <w:lang w:val="lv-LV"/>
        </w:rPr>
        <w:t>Iesniegums</w:t>
      </w:r>
      <w:r w:rsidRPr="00CE5A3B">
        <w:rPr>
          <w:b/>
          <w:sz w:val="28"/>
          <w:vertAlign w:val="superscript"/>
          <w:lang w:val="lv-LV"/>
        </w:rPr>
        <w:t>1</w:t>
      </w:r>
      <w:r w:rsidRPr="00CE5A3B">
        <w:rPr>
          <w:b/>
          <w:lang w:val="lv-LV"/>
        </w:rPr>
        <w:t xml:space="preserve"> </w:t>
      </w:r>
      <w:r w:rsidRPr="00B72C7E">
        <w:rPr>
          <w:b/>
          <w:sz w:val="28"/>
          <w:szCs w:val="28"/>
          <w:lang w:val="lv-LV"/>
        </w:rPr>
        <w:t>koku ciršanai 20___.gadā</w:t>
      </w:r>
    </w:p>
    <w:p w14:paraId="409C41D8" w14:textId="77777777" w:rsidR="009758D7" w:rsidRPr="00CE5A3B" w:rsidRDefault="009758D7">
      <w:pPr>
        <w:jc w:val="center"/>
        <w:rPr>
          <w:sz w:val="18"/>
          <w:lang w:val="lv-LV"/>
        </w:rPr>
      </w:pPr>
    </w:p>
    <w:p w14:paraId="4596CC04" w14:textId="77777777" w:rsidR="009758D7" w:rsidRPr="00CE5A3B" w:rsidRDefault="009758D7">
      <w:pPr>
        <w:jc w:val="center"/>
        <w:rPr>
          <w:sz w:val="16"/>
          <w:lang w:val="lv-LV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126"/>
        <w:gridCol w:w="2571"/>
        <w:gridCol w:w="2521"/>
        <w:gridCol w:w="2422"/>
      </w:tblGrid>
      <w:tr w:rsidR="009758D7" w:rsidRPr="00CE5A3B" w14:paraId="07CF0AD2" w14:textId="77777777">
        <w:trPr>
          <w:cantSplit/>
        </w:trPr>
        <w:tc>
          <w:tcPr>
            <w:tcW w:w="2183" w:type="dxa"/>
            <w:tcBorders>
              <w:bottom w:val="single" w:sz="4" w:space="0" w:color="auto"/>
            </w:tcBorders>
          </w:tcPr>
          <w:p w14:paraId="451D9968" w14:textId="77777777" w:rsidR="009758D7" w:rsidRPr="00CE5A3B" w:rsidRDefault="009758D7">
            <w:pPr>
              <w:pStyle w:val="Galvene"/>
              <w:tabs>
                <w:tab w:val="clear" w:pos="4153"/>
                <w:tab w:val="clear" w:pos="8306"/>
              </w:tabs>
              <w:spacing w:before="40" w:after="4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05" w:type="dxa"/>
          </w:tcPr>
          <w:p w14:paraId="1B931076" w14:textId="77777777" w:rsidR="009758D7" w:rsidRPr="00CE5A3B" w:rsidRDefault="00F053DB">
            <w:pPr>
              <w:pStyle w:val="Galvene"/>
              <w:tabs>
                <w:tab w:val="clear" w:pos="4153"/>
                <w:tab w:val="clear" w:pos="8306"/>
              </w:tabs>
              <w:spacing w:before="40" w:after="40"/>
              <w:rPr>
                <w:rFonts w:ascii="Times New Roman" w:hAnsi="Times New Roman"/>
              </w:rPr>
            </w:pPr>
            <w:r w:rsidRPr="00CE5A3B">
              <w:rPr>
                <w:rFonts w:ascii="Times New Roman" w:hAnsi="Times New Roman"/>
                <w:sz w:val="20"/>
              </w:rPr>
              <w:t>virsmežniecība</w:t>
            </w:r>
          </w:p>
        </w:tc>
        <w:tc>
          <w:tcPr>
            <w:tcW w:w="2589" w:type="dxa"/>
            <w:tcBorders>
              <w:bottom w:val="single" w:sz="4" w:space="0" w:color="auto"/>
            </w:tcBorders>
          </w:tcPr>
          <w:p w14:paraId="73EB44FF" w14:textId="77777777" w:rsidR="009758D7" w:rsidRPr="00CE5A3B" w:rsidRDefault="009758D7">
            <w:pPr>
              <w:pStyle w:val="Galvene"/>
              <w:tabs>
                <w:tab w:val="clear" w:pos="4153"/>
                <w:tab w:val="clear" w:pos="8306"/>
              </w:tabs>
              <w:spacing w:before="40" w:after="4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60" w:type="dxa"/>
          </w:tcPr>
          <w:p w14:paraId="23C2EB71" w14:textId="77777777" w:rsidR="009758D7" w:rsidRPr="00CE5A3B" w:rsidRDefault="003A0E08">
            <w:pPr>
              <w:pStyle w:val="Galvene"/>
              <w:tabs>
                <w:tab w:val="clear" w:pos="4153"/>
                <w:tab w:val="clear" w:pos="8306"/>
              </w:tabs>
              <w:spacing w:before="40" w:after="40"/>
              <w:rPr>
                <w:rFonts w:ascii="Times New Roman" w:hAnsi="Times New Roman"/>
              </w:rPr>
            </w:pPr>
            <w:r w:rsidRPr="00CE5A3B">
              <w:rPr>
                <w:rFonts w:ascii="Times New Roman" w:hAnsi="Times New Roman"/>
                <w:sz w:val="20"/>
              </w:rPr>
              <w:t>mežniecība</w:t>
            </w:r>
          </w:p>
        </w:tc>
      </w:tr>
    </w:tbl>
    <w:p w14:paraId="2CDED9AE" w14:textId="77777777" w:rsidR="009758D7" w:rsidRPr="00CE5A3B" w:rsidRDefault="009758D7">
      <w:pPr>
        <w:rPr>
          <w:b/>
          <w:sz w:val="22"/>
          <w:lang w:val="lv-LV"/>
        </w:rPr>
      </w:pPr>
    </w:p>
    <w:p w14:paraId="7C51B54F" w14:textId="77777777" w:rsidR="009758D7" w:rsidRPr="00CE5A3B" w:rsidRDefault="009758D7" w:rsidP="00CB3199">
      <w:pPr>
        <w:spacing w:after="80"/>
        <w:outlineLvl w:val="0"/>
        <w:rPr>
          <w:b/>
          <w:sz w:val="22"/>
          <w:lang w:val="lv-LV"/>
        </w:rPr>
      </w:pPr>
      <w:r w:rsidRPr="00CE5A3B">
        <w:rPr>
          <w:b/>
          <w:sz w:val="22"/>
          <w:lang w:val="lv-LV"/>
        </w:rPr>
        <w:t>Īpašnieks (īpašnieki) vai tiesiskais valdītājs (tiesiskie valdītāji):</w:t>
      </w:r>
    </w:p>
    <w:p w14:paraId="65A59461" w14:textId="77777777" w:rsidR="009758D7" w:rsidRPr="00CE5A3B" w:rsidRDefault="009758D7">
      <w:pPr>
        <w:rPr>
          <w:sz w:val="22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20"/>
        <w:gridCol w:w="1800"/>
        <w:gridCol w:w="3555"/>
        <w:gridCol w:w="1255"/>
      </w:tblGrid>
      <w:tr w:rsidR="009758D7" w:rsidRPr="00CE5A3B" w14:paraId="2E75D121" w14:textId="77777777">
        <w:trPr>
          <w:cantSplit/>
        </w:trPr>
        <w:tc>
          <w:tcPr>
            <w:tcW w:w="3096" w:type="dxa"/>
            <w:vAlign w:val="center"/>
          </w:tcPr>
          <w:p w14:paraId="1C3A30AC" w14:textId="77777777" w:rsidR="009758D7" w:rsidRPr="00CE5A3B" w:rsidRDefault="009758D7">
            <w:pPr>
              <w:spacing w:before="40" w:after="40"/>
              <w:jc w:val="center"/>
              <w:rPr>
                <w:sz w:val="22"/>
                <w:lang w:val="lv-LV"/>
              </w:rPr>
            </w:pPr>
            <w:r w:rsidRPr="00CE5A3B">
              <w:rPr>
                <w:lang w:val="lv-LV"/>
              </w:rPr>
              <w:t>Vārds, uzvārds / Juridiskās personas nosaukums</w:t>
            </w:r>
          </w:p>
        </w:tc>
        <w:tc>
          <w:tcPr>
            <w:tcW w:w="1822" w:type="dxa"/>
            <w:vAlign w:val="center"/>
          </w:tcPr>
          <w:p w14:paraId="7F69EB61" w14:textId="77777777" w:rsidR="009758D7" w:rsidRPr="00CE5A3B" w:rsidRDefault="009758D7">
            <w:pPr>
              <w:spacing w:before="40" w:after="40"/>
              <w:jc w:val="center"/>
              <w:rPr>
                <w:sz w:val="22"/>
                <w:lang w:val="lv-LV"/>
              </w:rPr>
            </w:pPr>
            <w:r w:rsidRPr="00CE5A3B">
              <w:rPr>
                <w:lang w:val="lv-LV"/>
              </w:rPr>
              <w:t>Personas kods / Reģistrācijas Nr.</w:t>
            </w:r>
          </w:p>
        </w:tc>
        <w:tc>
          <w:tcPr>
            <w:tcW w:w="3648" w:type="dxa"/>
            <w:vAlign w:val="center"/>
          </w:tcPr>
          <w:p w14:paraId="1D77F196" w14:textId="77777777" w:rsidR="009758D7" w:rsidRPr="00CE5A3B" w:rsidRDefault="00CB3199" w:rsidP="001064EF">
            <w:pPr>
              <w:spacing w:before="40" w:after="40"/>
              <w:jc w:val="center"/>
              <w:rPr>
                <w:sz w:val="22"/>
                <w:lang w:val="lv-LV"/>
              </w:rPr>
            </w:pPr>
            <w:r w:rsidRPr="00CE5A3B">
              <w:rPr>
                <w:lang w:val="lv-LV"/>
              </w:rPr>
              <w:t>Deklarētā</w:t>
            </w:r>
            <w:r w:rsidR="001064EF" w:rsidRPr="00CE5A3B">
              <w:rPr>
                <w:lang w:val="lv-LV"/>
              </w:rPr>
              <w:t>s</w:t>
            </w:r>
            <w:r w:rsidRPr="00CE5A3B">
              <w:rPr>
                <w:lang w:val="lv-LV"/>
              </w:rPr>
              <w:t xml:space="preserve"> d</w:t>
            </w:r>
            <w:r w:rsidR="009758D7" w:rsidRPr="00CE5A3B">
              <w:rPr>
                <w:lang w:val="lv-LV"/>
              </w:rPr>
              <w:t>zīvesvieta</w:t>
            </w:r>
            <w:r w:rsidR="001064EF" w:rsidRPr="00CE5A3B">
              <w:rPr>
                <w:lang w:val="lv-LV"/>
              </w:rPr>
              <w:t>s adrese</w:t>
            </w:r>
            <w:r w:rsidR="009758D7" w:rsidRPr="00CE5A3B">
              <w:rPr>
                <w:lang w:val="lv-LV"/>
              </w:rPr>
              <w:t xml:space="preserve"> /</w:t>
            </w:r>
            <w:r w:rsidR="001064EF" w:rsidRPr="00CE5A3B">
              <w:rPr>
                <w:lang w:val="lv-LV"/>
              </w:rPr>
              <w:t>Juridiskās personas a</w:t>
            </w:r>
            <w:r w:rsidR="009758D7" w:rsidRPr="00CE5A3B">
              <w:rPr>
                <w:lang w:val="lv-LV"/>
              </w:rPr>
              <w:t>drese</w:t>
            </w:r>
          </w:p>
        </w:tc>
        <w:tc>
          <w:tcPr>
            <w:tcW w:w="1271" w:type="dxa"/>
            <w:vAlign w:val="center"/>
          </w:tcPr>
          <w:p w14:paraId="1D7BB906" w14:textId="77777777" w:rsidR="009758D7" w:rsidRPr="00CE5A3B" w:rsidRDefault="0081545D">
            <w:pPr>
              <w:spacing w:before="40" w:after="40"/>
              <w:jc w:val="center"/>
              <w:rPr>
                <w:sz w:val="22"/>
                <w:lang w:val="lv-LV"/>
              </w:rPr>
            </w:pPr>
            <w:r w:rsidRPr="00CE5A3B">
              <w:rPr>
                <w:lang w:val="lv-LV"/>
              </w:rPr>
              <w:t xml:space="preserve"> Tālruņa Nr.</w:t>
            </w:r>
          </w:p>
        </w:tc>
      </w:tr>
      <w:tr w:rsidR="009758D7" w:rsidRPr="00CE5A3B" w14:paraId="341DFA1A" w14:textId="77777777">
        <w:trPr>
          <w:cantSplit/>
        </w:trPr>
        <w:tc>
          <w:tcPr>
            <w:tcW w:w="3096" w:type="dxa"/>
          </w:tcPr>
          <w:p w14:paraId="78E4B06F" w14:textId="77777777" w:rsidR="009758D7" w:rsidRPr="00CE5A3B" w:rsidRDefault="009758D7">
            <w:pPr>
              <w:spacing w:before="40" w:after="40"/>
              <w:rPr>
                <w:sz w:val="22"/>
                <w:lang w:val="lv-LV"/>
              </w:rPr>
            </w:pPr>
          </w:p>
        </w:tc>
        <w:tc>
          <w:tcPr>
            <w:tcW w:w="1822" w:type="dxa"/>
          </w:tcPr>
          <w:p w14:paraId="78517D2B" w14:textId="77777777" w:rsidR="009758D7" w:rsidRPr="00CE5A3B" w:rsidRDefault="009758D7">
            <w:pPr>
              <w:spacing w:before="40" w:after="40"/>
              <w:rPr>
                <w:sz w:val="22"/>
                <w:lang w:val="lv-LV"/>
              </w:rPr>
            </w:pPr>
          </w:p>
        </w:tc>
        <w:tc>
          <w:tcPr>
            <w:tcW w:w="3648" w:type="dxa"/>
          </w:tcPr>
          <w:p w14:paraId="693BDBB8" w14:textId="77777777" w:rsidR="009758D7" w:rsidRPr="00CE5A3B" w:rsidRDefault="009758D7">
            <w:pPr>
              <w:spacing w:before="40" w:after="40"/>
              <w:rPr>
                <w:sz w:val="22"/>
                <w:lang w:val="lv-LV"/>
              </w:rPr>
            </w:pPr>
          </w:p>
        </w:tc>
        <w:tc>
          <w:tcPr>
            <w:tcW w:w="1271" w:type="dxa"/>
          </w:tcPr>
          <w:p w14:paraId="386920D9" w14:textId="77777777" w:rsidR="009758D7" w:rsidRPr="00CE5A3B" w:rsidRDefault="009758D7">
            <w:pPr>
              <w:spacing w:before="40" w:after="40"/>
              <w:rPr>
                <w:sz w:val="22"/>
                <w:lang w:val="lv-LV"/>
              </w:rPr>
            </w:pPr>
          </w:p>
        </w:tc>
      </w:tr>
    </w:tbl>
    <w:p w14:paraId="7D10860B" w14:textId="77777777" w:rsidR="009758D7" w:rsidRPr="00CE5A3B" w:rsidRDefault="009758D7">
      <w:pPr>
        <w:rPr>
          <w:sz w:val="22"/>
          <w:lang w:val="lv-LV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2183"/>
        <w:gridCol w:w="1563"/>
        <w:gridCol w:w="2345"/>
        <w:gridCol w:w="1954"/>
        <w:gridCol w:w="1594"/>
      </w:tblGrid>
      <w:tr w:rsidR="009758D7" w:rsidRPr="00CE5A3B" w14:paraId="1B602776" w14:textId="77777777" w:rsidTr="005A7037">
        <w:trPr>
          <w:cantSplit/>
        </w:trPr>
        <w:tc>
          <w:tcPr>
            <w:tcW w:w="3746" w:type="dxa"/>
            <w:gridSpan w:val="2"/>
            <w:vAlign w:val="bottom"/>
          </w:tcPr>
          <w:p w14:paraId="7DF34296" w14:textId="77777777" w:rsidR="009758D7" w:rsidRPr="00CE5A3B" w:rsidRDefault="00176ED1">
            <w:pPr>
              <w:spacing w:before="40" w:after="40"/>
              <w:rPr>
                <w:sz w:val="22"/>
                <w:lang w:val="lv-LV"/>
              </w:rPr>
            </w:pPr>
            <w:r w:rsidRPr="00CE5A3B">
              <w:rPr>
                <w:lang w:val="lv-LV"/>
              </w:rPr>
              <w:t xml:space="preserve">Īpašuma vai tiesiskā valdījuma </w:t>
            </w:r>
            <w:r w:rsidR="009758D7" w:rsidRPr="00CE5A3B">
              <w:rPr>
                <w:lang w:val="lv-LV"/>
              </w:rPr>
              <w:t>nosaukums</w:t>
            </w:r>
          </w:p>
        </w:tc>
        <w:tc>
          <w:tcPr>
            <w:tcW w:w="2345" w:type="dxa"/>
            <w:tcBorders>
              <w:bottom w:val="single" w:sz="4" w:space="0" w:color="auto"/>
            </w:tcBorders>
            <w:vAlign w:val="bottom"/>
          </w:tcPr>
          <w:p w14:paraId="784E7896" w14:textId="77777777" w:rsidR="009758D7" w:rsidRPr="00CE5A3B" w:rsidRDefault="009758D7">
            <w:pPr>
              <w:spacing w:before="40" w:after="40"/>
              <w:rPr>
                <w:sz w:val="22"/>
                <w:lang w:val="lv-LV"/>
              </w:rPr>
            </w:pPr>
          </w:p>
        </w:tc>
        <w:tc>
          <w:tcPr>
            <w:tcW w:w="1954" w:type="dxa"/>
            <w:vAlign w:val="bottom"/>
          </w:tcPr>
          <w:p w14:paraId="75751BAF" w14:textId="77777777" w:rsidR="009758D7" w:rsidRPr="00CE5A3B" w:rsidRDefault="00D92C73" w:rsidP="00D92C73">
            <w:pPr>
              <w:spacing w:before="40" w:after="40"/>
              <w:ind w:left="-254"/>
              <w:jc w:val="right"/>
              <w:rPr>
                <w:sz w:val="22"/>
                <w:lang w:val="lv-LV"/>
              </w:rPr>
            </w:pPr>
            <w:r w:rsidRPr="00CE5A3B">
              <w:rPr>
                <w:lang w:val="lv-LV"/>
              </w:rPr>
              <w:t xml:space="preserve">Īpašuma kadastra </w:t>
            </w:r>
            <w:r w:rsidR="009758D7" w:rsidRPr="00CE5A3B">
              <w:rPr>
                <w:lang w:val="lv-LV"/>
              </w:rPr>
              <w:t xml:space="preserve"> Nr.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vAlign w:val="bottom"/>
          </w:tcPr>
          <w:p w14:paraId="28B3F8E5" w14:textId="77777777" w:rsidR="009758D7" w:rsidRPr="00CE5A3B" w:rsidRDefault="009758D7" w:rsidP="00D92C73">
            <w:pPr>
              <w:spacing w:before="40" w:after="40"/>
              <w:jc w:val="right"/>
              <w:rPr>
                <w:sz w:val="22"/>
                <w:lang w:val="lv-LV"/>
              </w:rPr>
            </w:pPr>
          </w:p>
        </w:tc>
      </w:tr>
      <w:tr w:rsidR="009758D7" w:rsidRPr="00CE5A3B" w14:paraId="75518023" w14:textId="77777777" w:rsidTr="005A7037">
        <w:trPr>
          <w:cantSplit/>
        </w:trPr>
        <w:tc>
          <w:tcPr>
            <w:tcW w:w="2183" w:type="dxa"/>
            <w:vAlign w:val="bottom"/>
          </w:tcPr>
          <w:p w14:paraId="3873AC1F" w14:textId="77777777" w:rsidR="00C4347D" w:rsidRDefault="00C4347D">
            <w:pPr>
              <w:spacing w:before="40" w:after="40"/>
              <w:rPr>
                <w:lang w:val="lv-LV"/>
              </w:rPr>
            </w:pPr>
          </w:p>
          <w:p w14:paraId="52D68B2B" w14:textId="27AD2510" w:rsidR="009758D7" w:rsidRPr="00CE5A3B" w:rsidRDefault="009758D7">
            <w:pPr>
              <w:spacing w:before="40" w:after="40"/>
              <w:rPr>
                <w:sz w:val="22"/>
                <w:lang w:val="lv-LV"/>
              </w:rPr>
            </w:pPr>
            <w:r w:rsidRPr="00CE5A3B">
              <w:rPr>
                <w:lang w:val="lv-LV"/>
              </w:rPr>
              <w:t>Administratīvā teritorija</w:t>
            </w:r>
          </w:p>
        </w:tc>
        <w:tc>
          <w:tcPr>
            <w:tcW w:w="7456" w:type="dxa"/>
            <w:gridSpan w:val="4"/>
            <w:tcBorders>
              <w:bottom w:val="single" w:sz="4" w:space="0" w:color="auto"/>
            </w:tcBorders>
            <w:vAlign w:val="bottom"/>
          </w:tcPr>
          <w:p w14:paraId="0BA5DE65" w14:textId="77777777" w:rsidR="009758D7" w:rsidRPr="00CE5A3B" w:rsidRDefault="009758D7">
            <w:pPr>
              <w:spacing w:before="40" w:after="40"/>
              <w:rPr>
                <w:sz w:val="22"/>
                <w:lang w:val="lv-LV"/>
              </w:rPr>
            </w:pPr>
          </w:p>
        </w:tc>
      </w:tr>
    </w:tbl>
    <w:p w14:paraId="3211A9AB" w14:textId="77777777" w:rsidR="00C4347D" w:rsidRDefault="00C4347D" w:rsidP="009C4463">
      <w:pPr>
        <w:spacing w:after="80"/>
        <w:outlineLvl w:val="0"/>
        <w:rPr>
          <w:b/>
          <w:sz w:val="22"/>
          <w:lang w:val="lv-LV"/>
        </w:rPr>
      </w:pPr>
    </w:p>
    <w:p w14:paraId="52ADA870" w14:textId="59692733" w:rsidR="009758D7" w:rsidRPr="00CE5A3B" w:rsidRDefault="009758D7" w:rsidP="009C4463">
      <w:pPr>
        <w:spacing w:after="80"/>
        <w:outlineLvl w:val="0"/>
        <w:rPr>
          <w:b/>
          <w:sz w:val="22"/>
          <w:lang w:val="lv-LV"/>
        </w:rPr>
      </w:pPr>
      <w:r w:rsidRPr="00CE5A3B">
        <w:rPr>
          <w:b/>
          <w:sz w:val="22"/>
          <w:lang w:val="lv-LV"/>
        </w:rPr>
        <w:t>Pilnvarotā persona: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28"/>
        <w:gridCol w:w="2891"/>
        <w:gridCol w:w="1757"/>
        <w:gridCol w:w="3061"/>
      </w:tblGrid>
      <w:tr w:rsidR="009B2619" w:rsidRPr="00CE5A3B" w14:paraId="7A7B8BC7" w14:textId="77777777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6B23B5EA" w14:textId="77777777" w:rsidR="009B2619" w:rsidRPr="00CE5A3B" w:rsidRDefault="00000000">
            <w:pPr>
              <w:spacing w:before="80" w:after="80"/>
              <w:rPr>
                <w:lang w:val="lv-LV"/>
              </w:rPr>
            </w:pPr>
            <w:r w:rsidRPr="00CE5A3B">
              <w:rPr>
                <w:lang w:val="lv-LV"/>
              </w:rPr>
              <w:t>Vārds, uzvārds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406BB0E" w14:textId="77777777" w:rsidR="009B2619" w:rsidRPr="00CE5A3B" w:rsidRDefault="009B2619">
            <w:pPr>
              <w:spacing w:before="80" w:after="80"/>
              <w:rPr>
                <w:lang w:val="lv-LV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2142FB67" w14:textId="77777777" w:rsidR="009B2619" w:rsidRPr="00CE5A3B" w:rsidRDefault="00000000">
            <w:pPr>
              <w:spacing w:before="80" w:after="80"/>
              <w:rPr>
                <w:lang w:val="lv-LV"/>
              </w:rPr>
            </w:pPr>
            <w:r w:rsidRPr="00CE5A3B">
              <w:rPr>
                <w:lang w:val="lv-LV"/>
              </w:rPr>
              <w:t>Personas kods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1B366CD" w14:textId="77777777" w:rsidR="009B2619" w:rsidRPr="00CE5A3B" w:rsidRDefault="009B2619">
            <w:pPr>
              <w:spacing w:before="80" w:after="80"/>
              <w:rPr>
                <w:lang w:val="lv-LV"/>
              </w:rPr>
            </w:pPr>
          </w:p>
        </w:tc>
      </w:tr>
      <w:tr w:rsidR="009B2619" w:rsidRPr="00CE5A3B" w14:paraId="2A1805AE" w14:textId="77777777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70AE522B" w14:textId="77777777" w:rsidR="009B2619" w:rsidRPr="00B72C7E" w:rsidRDefault="00000000">
            <w:pPr>
              <w:spacing w:before="80" w:after="80"/>
              <w:rPr>
                <w:lang w:val="lv-LV"/>
              </w:rPr>
            </w:pPr>
            <w:r w:rsidRPr="00B72C7E">
              <w:rPr>
                <w:lang w:val="lv-LV"/>
              </w:rPr>
              <w:t>Deklarētās</w:t>
            </w:r>
            <w:r w:rsidRPr="00B72C7E">
              <w:rPr>
                <w:lang w:val="lv-LV"/>
              </w:rPr>
              <w:br/>
              <w:t>dzīvesvietas adrese</w:t>
            </w:r>
          </w:p>
        </w:tc>
        <w:tc>
          <w:tcPr>
            <w:tcW w:w="770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A9325A4" w14:textId="77777777" w:rsidR="009B2619" w:rsidRPr="00CE5A3B" w:rsidRDefault="009B2619">
            <w:pPr>
              <w:spacing w:before="80" w:after="80"/>
              <w:rPr>
                <w:lang w:val="lv-LV"/>
              </w:rPr>
            </w:pPr>
          </w:p>
        </w:tc>
      </w:tr>
      <w:tr w:rsidR="009B2619" w:rsidRPr="00CE5A3B" w14:paraId="64CD5603" w14:textId="77777777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769EBCC6" w14:textId="77777777" w:rsidR="009B2619" w:rsidRPr="00CE5A3B" w:rsidRDefault="00000000">
            <w:pPr>
              <w:spacing w:before="80" w:after="80"/>
              <w:rPr>
                <w:lang w:val="lv-LV"/>
              </w:rPr>
            </w:pPr>
            <w:r w:rsidRPr="00CE5A3B">
              <w:rPr>
                <w:lang w:val="lv-LV"/>
              </w:rPr>
              <w:t>Tālruņa Nr.</w:t>
            </w:r>
          </w:p>
        </w:tc>
        <w:tc>
          <w:tcPr>
            <w:tcW w:w="770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2BCEC98" w14:textId="77777777" w:rsidR="009B2619" w:rsidRPr="00CE5A3B" w:rsidRDefault="009B2619">
            <w:pPr>
              <w:spacing w:before="80" w:after="80"/>
              <w:rPr>
                <w:lang w:val="lv-LV"/>
              </w:rPr>
            </w:pPr>
          </w:p>
        </w:tc>
      </w:tr>
      <w:tr w:rsidR="009B2619" w:rsidRPr="00CE5A3B" w14:paraId="79778EC2" w14:textId="77777777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3469A647" w14:textId="77777777" w:rsidR="009B2619" w:rsidRPr="00CE5A3B" w:rsidRDefault="00000000">
            <w:pPr>
              <w:spacing w:before="80" w:after="80"/>
              <w:rPr>
                <w:lang w:val="lv-LV"/>
              </w:rPr>
            </w:pPr>
            <w:r w:rsidRPr="00CE5A3B">
              <w:rPr>
                <w:lang w:val="lv-LV"/>
              </w:rPr>
              <w:t>Pilnvaras Nr.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41CCEEE" w14:textId="77777777" w:rsidR="009B2619" w:rsidRPr="00CE5A3B" w:rsidRDefault="009B2619">
            <w:pPr>
              <w:spacing w:before="80" w:after="80"/>
              <w:rPr>
                <w:lang w:val="lv-LV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14:paraId="703B51D5" w14:textId="77777777" w:rsidR="009B2619" w:rsidRPr="00CE5A3B" w:rsidRDefault="00000000">
            <w:pPr>
              <w:spacing w:before="80" w:after="80"/>
              <w:rPr>
                <w:lang w:val="lv-LV"/>
              </w:rPr>
            </w:pPr>
            <w:r w:rsidRPr="00CE5A3B">
              <w:rPr>
                <w:lang w:val="lv-LV"/>
              </w:rPr>
              <w:t>Izdošanas datums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EBF3C42" w14:textId="77777777" w:rsidR="009B2619" w:rsidRPr="00CE5A3B" w:rsidRDefault="009B2619">
            <w:pPr>
              <w:spacing w:before="80" w:after="80"/>
              <w:rPr>
                <w:lang w:val="lv-LV"/>
              </w:rPr>
            </w:pPr>
          </w:p>
        </w:tc>
      </w:tr>
      <w:tr w:rsidR="009B2619" w:rsidRPr="00CE5A3B" w14:paraId="561DE223" w14:textId="77777777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7AACA00F" w14:textId="77777777" w:rsidR="009B2619" w:rsidRPr="00CE5A3B" w:rsidRDefault="00000000">
            <w:pPr>
              <w:spacing w:before="80" w:after="80"/>
              <w:rPr>
                <w:lang w:val="lv-LV"/>
              </w:rPr>
            </w:pPr>
            <w:r w:rsidRPr="00CE5A3B">
              <w:rPr>
                <w:lang w:val="lv-LV"/>
              </w:rPr>
              <w:t>Izdevēja iestāde</w:t>
            </w:r>
          </w:p>
        </w:tc>
        <w:tc>
          <w:tcPr>
            <w:tcW w:w="770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B855BC1" w14:textId="77777777" w:rsidR="009B2619" w:rsidRPr="00CE5A3B" w:rsidRDefault="009B2619">
            <w:pPr>
              <w:spacing w:before="80" w:after="80"/>
              <w:rPr>
                <w:lang w:val="lv-LV"/>
              </w:rPr>
            </w:pPr>
          </w:p>
        </w:tc>
      </w:tr>
    </w:tbl>
    <w:p w14:paraId="53794F8D" w14:textId="77777777" w:rsidR="009758D7" w:rsidRPr="00CE5A3B" w:rsidRDefault="009758D7">
      <w:pPr>
        <w:rPr>
          <w:b/>
          <w:sz w:val="22"/>
          <w:lang w:val="lv-LV"/>
        </w:rPr>
      </w:pPr>
    </w:p>
    <w:p w14:paraId="6FEDB135" w14:textId="77777777" w:rsidR="009758D7" w:rsidRPr="00CE5A3B" w:rsidRDefault="009758D7" w:rsidP="00CB3199">
      <w:pPr>
        <w:spacing w:after="80"/>
        <w:outlineLvl w:val="0"/>
        <w:rPr>
          <w:b/>
          <w:bCs/>
          <w:sz w:val="22"/>
          <w:lang w:val="lv-LV"/>
        </w:rPr>
      </w:pPr>
      <w:r w:rsidRPr="00CE5A3B">
        <w:rPr>
          <w:b/>
          <w:bCs/>
          <w:sz w:val="22"/>
          <w:lang w:val="lv-LV"/>
        </w:rPr>
        <w:t xml:space="preserve">Lūdzu </w:t>
      </w:r>
      <w:r w:rsidR="00712876" w:rsidRPr="00CE5A3B">
        <w:rPr>
          <w:b/>
          <w:bCs/>
          <w:sz w:val="22"/>
          <w:lang w:val="lv-LV"/>
        </w:rPr>
        <w:t xml:space="preserve">izdot administratīvo aktu </w:t>
      </w:r>
      <w:r w:rsidRPr="00CE5A3B">
        <w:rPr>
          <w:b/>
          <w:bCs/>
          <w:sz w:val="22"/>
          <w:lang w:val="lv-LV"/>
        </w:rPr>
        <w:t>koku ciršanai:</w:t>
      </w:r>
    </w:p>
    <w:p w14:paraId="0CB4280E" w14:textId="77777777" w:rsidR="009758D7" w:rsidRPr="00CE5A3B" w:rsidRDefault="009758D7">
      <w:pPr>
        <w:rPr>
          <w:sz w:val="22"/>
          <w:lang w:val="lv-LV"/>
        </w:rPr>
      </w:pPr>
      <w:r w:rsidRPr="00CE5A3B">
        <w:rPr>
          <w:b/>
          <w:bCs/>
          <w:sz w:val="4"/>
          <w:lang w:val="lv-LV"/>
        </w:rPr>
        <w:tab/>
      </w:r>
      <w:r w:rsidRPr="00CE5A3B">
        <w:rPr>
          <w:sz w:val="4"/>
          <w:lang w:val="lv-LV"/>
        </w:rPr>
        <w:tab/>
      </w:r>
      <w:r w:rsidRPr="00CE5A3B">
        <w:rPr>
          <w:sz w:val="4"/>
          <w:lang w:val="lv-LV"/>
        </w:rPr>
        <w:tab/>
      </w:r>
    </w:p>
    <w:tbl>
      <w:tblPr>
        <w:tblW w:w="9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8"/>
        <w:gridCol w:w="1268"/>
        <w:gridCol w:w="1014"/>
        <w:gridCol w:w="876"/>
        <w:gridCol w:w="921"/>
        <w:gridCol w:w="29"/>
        <w:gridCol w:w="568"/>
        <w:gridCol w:w="29"/>
        <w:gridCol w:w="389"/>
        <w:gridCol w:w="29"/>
        <w:gridCol w:w="393"/>
        <w:gridCol w:w="29"/>
        <w:gridCol w:w="757"/>
        <w:gridCol w:w="29"/>
        <w:gridCol w:w="547"/>
        <w:gridCol w:w="29"/>
        <w:gridCol w:w="576"/>
        <w:gridCol w:w="690"/>
        <w:gridCol w:w="29"/>
        <w:gridCol w:w="720"/>
      </w:tblGrid>
      <w:tr w:rsidR="00CB3199" w:rsidRPr="00CE5A3B" w14:paraId="4CFDA781" w14:textId="77777777" w:rsidTr="005A7037">
        <w:trPr>
          <w:cantSplit/>
          <w:trHeight w:val="753"/>
        </w:trPr>
        <w:tc>
          <w:tcPr>
            <w:tcW w:w="84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67166D7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  <w:r w:rsidRPr="00CE5A3B">
              <w:rPr>
                <w:sz w:val="16"/>
                <w:lang w:val="lv-LV"/>
              </w:rPr>
              <w:t>Iesnieguma</w:t>
            </w:r>
          </w:p>
          <w:p w14:paraId="77834A6D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  <w:r w:rsidRPr="00CE5A3B">
              <w:rPr>
                <w:sz w:val="16"/>
                <w:lang w:val="lv-LV"/>
              </w:rPr>
              <w:t>Nr.</w:t>
            </w:r>
            <w:r w:rsidRPr="00CE5A3B">
              <w:rPr>
                <w:sz w:val="16"/>
                <w:vertAlign w:val="superscript"/>
                <w:lang w:val="lv-LV"/>
              </w:rPr>
              <w:t>2</w:t>
            </w:r>
          </w:p>
        </w:tc>
        <w:tc>
          <w:tcPr>
            <w:tcW w:w="126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2CB2F69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  <w:r w:rsidRPr="00CE5A3B">
              <w:rPr>
                <w:sz w:val="16"/>
                <w:lang w:val="lv-LV"/>
              </w:rPr>
              <w:t>Zemes vienības kadastra apzīmējums</w:t>
            </w:r>
          </w:p>
        </w:tc>
        <w:tc>
          <w:tcPr>
            <w:tcW w:w="101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7E693B4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  <w:r w:rsidRPr="00CE5A3B">
              <w:rPr>
                <w:sz w:val="16"/>
                <w:lang w:val="lv-LV"/>
              </w:rPr>
              <w:t>Cirtes veids</w:t>
            </w:r>
          </w:p>
        </w:tc>
        <w:tc>
          <w:tcPr>
            <w:tcW w:w="87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3BD41F2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  <w:r w:rsidRPr="00CE5A3B">
              <w:rPr>
                <w:sz w:val="16"/>
                <w:lang w:val="lv-LV"/>
              </w:rPr>
              <w:t>Cirtes izpildes veids</w:t>
            </w:r>
          </w:p>
        </w:tc>
        <w:tc>
          <w:tcPr>
            <w:tcW w:w="92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E97E4CA" w14:textId="77777777" w:rsidR="00CB3199" w:rsidRPr="00CE5A3B" w:rsidRDefault="00CB3199" w:rsidP="0099782C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  <w:p w14:paraId="6430E73B" w14:textId="77777777" w:rsidR="00CB3199" w:rsidRPr="00CE5A3B" w:rsidRDefault="00CB3199" w:rsidP="0099782C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  <w:p w14:paraId="4323B812" w14:textId="77777777" w:rsidR="00CB3199" w:rsidRPr="00CE5A3B" w:rsidRDefault="00CB3199" w:rsidP="0099782C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  <w:p w14:paraId="4C596B1F" w14:textId="77777777" w:rsidR="00CB3199" w:rsidRPr="00CE5A3B" w:rsidRDefault="00CB3199" w:rsidP="0099782C">
            <w:pPr>
              <w:spacing w:before="40" w:after="40"/>
              <w:jc w:val="center"/>
              <w:rPr>
                <w:sz w:val="16"/>
                <w:lang w:val="lv-LV"/>
              </w:rPr>
            </w:pPr>
            <w:r w:rsidRPr="00CE5A3B">
              <w:rPr>
                <w:sz w:val="16"/>
                <w:lang w:val="lv-LV"/>
              </w:rPr>
              <w:t xml:space="preserve">Bojājuma cēlonis, ja </w:t>
            </w:r>
          </w:p>
        </w:tc>
        <w:tc>
          <w:tcPr>
            <w:tcW w:w="59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D6F6346" w14:textId="77777777" w:rsidR="00CB3199" w:rsidRPr="00CE5A3B" w:rsidRDefault="00CB3199">
            <w:pPr>
              <w:spacing w:before="40" w:after="40"/>
              <w:jc w:val="center"/>
              <w:rPr>
                <w:sz w:val="16"/>
                <w:szCs w:val="16"/>
                <w:lang w:val="lv-LV"/>
              </w:rPr>
            </w:pPr>
          </w:p>
          <w:p w14:paraId="55403431" w14:textId="77777777" w:rsidR="00CB3199" w:rsidRPr="00CE5A3B" w:rsidRDefault="00CB3199">
            <w:pPr>
              <w:spacing w:before="40" w:after="40"/>
              <w:jc w:val="center"/>
              <w:rPr>
                <w:sz w:val="16"/>
                <w:szCs w:val="16"/>
                <w:lang w:val="lv-LV"/>
              </w:rPr>
            </w:pPr>
          </w:p>
          <w:p w14:paraId="1B1F2BBF" w14:textId="77777777" w:rsidR="00CB3199" w:rsidRPr="00CE5A3B" w:rsidRDefault="00CB3199">
            <w:pPr>
              <w:spacing w:before="40" w:after="40"/>
              <w:jc w:val="center"/>
              <w:rPr>
                <w:sz w:val="16"/>
                <w:szCs w:val="16"/>
                <w:lang w:val="lv-LV"/>
              </w:rPr>
            </w:pPr>
          </w:p>
          <w:p w14:paraId="15DE001A" w14:textId="77777777" w:rsidR="00CB3199" w:rsidRPr="00CE5A3B" w:rsidRDefault="00CB3199">
            <w:pPr>
              <w:spacing w:before="40" w:after="40"/>
              <w:jc w:val="center"/>
              <w:rPr>
                <w:sz w:val="16"/>
                <w:szCs w:val="16"/>
                <w:lang w:val="lv-LV"/>
              </w:rPr>
            </w:pPr>
          </w:p>
          <w:p w14:paraId="00B6A464" w14:textId="77777777" w:rsidR="00CB3199" w:rsidRPr="00CE5A3B" w:rsidRDefault="00CB3199">
            <w:pPr>
              <w:spacing w:before="40" w:after="40"/>
              <w:jc w:val="center"/>
              <w:rPr>
                <w:sz w:val="16"/>
                <w:szCs w:val="16"/>
                <w:lang w:val="lv-LV"/>
              </w:rPr>
            </w:pPr>
            <w:r w:rsidRPr="00CE5A3B">
              <w:rPr>
                <w:sz w:val="16"/>
                <w:szCs w:val="16"/>
                <w:lang w:val="lv-LV"/>
              </w:rPr>
              <w:t xml:space="preserve">Cirsmas </w:t>
            </w:r>
          </w:p>
        </w:tc>
        <w:tc>
          <w:tcPr>
            <w:tcW w:w="41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9CD339E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  <w:proofErr w:type="spellStart"/>
            <w:r w:rsidRPr="00CE5A3B">
              <w:rPr>
                <w:sz w:val="16"/>
                <w:lang w:val="lv-LV"/>
              </w:rPr>
              <w:t>Kv</w:t>
            </w:r>
            <w:proofErr w:type="spellEnd"/>
            <w:r w:rsidRPr="00CE5A3B">
              <w:rPr>
                <w:sz w:val="16"/>
                <w:lang w:val="lv-LV"/>
              </w:rPr>
              <w:t>.</w:t>
            </w:r>
          </w:p>
          <w:p w14:paraId="50422371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  <w:r w:rsidRPr="00CE5A3B">
              <w:rPr>
                <w:sz w:val="16"/>
                <w:lang w:val="lv-LV"/>
              </w:rPr>
              <w:t>Nr.</w:t>
            </w:r>
          </w:p>
        </w:tc>
        <w:tc>
          <w:tcPr>
            <w:tcW w:w="42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45692C6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  <w:proofErr w:type="spellStart"/>
            <w:r w:rsidRPr="00CE5A3B">
              <w:rPr>
                <w:sz w:val="16"/>
                <w:lang w:val="lv-LV"/>
              </w:rPr>
              <w:t>Nog</w:t>
            </w:r>
            <w:proofErr w:type="spellEnd"/>
            <w:r w:rsidRPr="00CE5A3B">
              <w:rPr>
                <w:sz w:val="16"/>
                <w:lang w:val="lv-LV"/>
              </w:rPr>
              <w:t>. Nr.</w:t>
            </w:r>
          </w:p>
        </w:tc>
        <w:tc>
          <w:tcPr>
            <w:tcW w:w="78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8497EE9" w14:textId="6DAB6F23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  <w:r w:rsidRPr="00CE5A3B">
              <w:rPr>
                <w:sz w:val="16"/>
                <w:lang w:val="lv-LV"/>
              </w:rPr>
              <w:t>Izcērtamā</w:t>
            </w:r>
          </w:p>
          <w:p w14:paraId="16968757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  <w:r w:rsidRPr="00CE5A3B">
              <w:rPr>
                <w:sz w:val="16"/>
                <w:lang w:val="lv-LV"/>
              </w:rPr>
              <w:t>platība, ha</w:t>
            </w:r>
          </w:p>
        </w:tc>
        <w:tc>
          <w:tcPr>
            <w:tcW w:w="1181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7D2CE27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  <w:r w:rsidRPr="00CE5A3B">
              <w:rPr>
                <w:sz w:val="16"/>
                <w:lang w:val="lv-LV"/>
              </w:rPr>
              <w:t>Izcērtamais koksnes apjoms, m</w:t>
            </w:r>
            <w:r w:rsidRPr="00CE5A3B">
              <w:rPr>
                <w:sz w:val="16"/>
                <w:vertAlign w:val="superscript"/>
                <w:lang w:val="lv-LV"/>
              </w:rPr>
              <w:t>3</w:t>
            </w:r>
          </w:p>
        </w:tc>
        <w:tc>
          <w:tcPr>
            <w:tcW w:w="143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3B74D3" w14:textId="77777777" w:rsidR="00CB3199" w:rsidRPr="00CE5A3B" w:rsidRDefault="00CB3199" w:rsidP="00176ED1">
            <w:pPr>
              <w:spacing w:before="40" w:after="40"/>
              <w:jc w:val="center"/>
              <w:rPr>
                <w:sz w:val="16"/>
                <w:lang w:val="lv-LV"/>
              </w:rPr>
            </w:pPr>
            <w:r w:rsidRPr="00CE5A3B">
              <w:rPr>
                <w:sz w:val="16"/>
                <w:lang w:val="lv-LV"/>
              </w:rPr>
              <w:t xml:space="preserve">Cirtes rezultātā mežaudzes </w:t>
            </w:r>
            <w:proofErr w:type="spellStart"/>
            <w:r w:rsidRPr="00CE5A3B">
              <w:rPr>
                <w:sz w:val="16"/>
                <w:lang w:val="lv-LV"/>
              </w:rPr>
              <w:t>šķērslaukums</w:t>
            </w:r>
            <w:proofErr w:type="spellEnd"/>
            <w:r w:rsidRPr="00CE5A3B">
              <w:rPr>
                <w:sz w:val="16"/>
                <w:lang w:val="lv-LV"/>
              </w:rPr>
              <w:t xml:space="preserve"> tiks samazināts zem kritiskās vērtības </w:t>
            </w:r>
            <w:r w:rsidRPr="00CE5A3B">
              <w:rPr>
                <w:sz w:val="16"/>
                <w:vertAlign w:val="superscript"/>
                <w:lang w:val="lv-LV"/>
              </w:rPr>
              <w:t>4</w:t>
            </w:r>
          </w:p>
        </w:tc>
      </w:tr>
      <w:tr w:rsidR="00CB3199" w:rsidRPr="00CE5A3B" w14:paraId="3419A67B" w14:textId="77777777" w:rsidTr="005A7037">
        <w:trPr>
          <w:cantSplit/>
          <w:trHeight w:val="803"/>
        </w:trPr>
        <w:tc>
          <w:tcPr>
            <w:tcW w:w="848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A0FEC6F" w14:textId="77777777" w:rsidR="00CB3199" w:rsidRPr="00CE5A3B" w:rsidRDefault="00CB3199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1268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FEE3FBC" w14:textId="77777777" w:rsidR="00CB3199" w:rsidRPr="00CE5A3B" w:rsidRDefault="00CB3199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20FC7DE" w14:textId="77777777" w:rsidR="00CB3199" w:rsidRPr="00CE5A3B" w:rsidRDefault="00CB3199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876" w:type="dxa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2736ECE" w14:textId="77777777" w:rsidR="00CB3199" w:rsidRPr="00CE5A3B" w:rsidRDefault="00CB3199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92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16EC8E6" w14:textId="77777777" w:rsidR="00CB3199" w:rsidRPr="00CE5A3B" w:rsidRDefault="00CB3199" w:rsidP="0099782C">
            <w:pPr>
              <w:spacing w:before="40" w:after="40"/>
              <w:jc w:val="center"/>
              <w:rPr>
                <w:sz w:val="16"/>
                <w:szCs w:val="16"/>
                <w:lang w:val="lv-LV"/>
              </w:rPr>
            </w:pPr>
            <w:r w:rsidRPr="00CE5A3B">
              <w:rPr>
                <w:sz w:val="16"/>
                <w:szCs w:val="16"/>
                <w:lang w:val="lv-LV"/>
              </w:rPr>
              <w:t>plānota sanitārā cirte</w:t>
            </w:r>
          </w:p>
        </w:tc>
        <w:tc>
          <w:tcPr>
            <w:tcW w:w="597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21E0755" w14:textId="77777777" w:rsidR="00CB3199" w:rsidRPr="00CE5A3B" w:rsidRDefault="00CB3199">
            <w:pPr>
              <w:spacing w:before="40" w:after="40"/>
              <w:jc w:val="center"/>
              <w:rPr>
                <w:sz w:val="16"/>
                <w:szCs w:val="16"/>
                <w:lang w:val="lv-LV"/>
              </w:rPr>
            </w:pPr>
            <w:r w:rsidRPr="00CE5A3B">
              <w:rPr>
                <w:sz w:val="16"/>
                <w:szCs w:val="16"/>
                <w:lang w:val="lv-LV"/>
              </w:rPr>
              <w:t>numurs</w:t>
            </w:r>
            <w:r w:rsidRPr="00CE5A3B">
              <w:rPr>
                <w:sz w:val="16"/>
                <w:szCs w:val="16"/>
                <w:vertAlign w:val="superscript"/>
                <w:lang w:val="lv-LV"/>
              </w:rPr>
              <w:t>3</w:t>
            </w:r>
          </w:p>
        </w:tc>
        <w:tc>
          <w:tcPr>
            <w:tcW w:w="418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50C114E" w14:textId="77777777" w:rsidR="00CB3199" w:rsidRPr="00CE5A3B" w:rsidRDefault="00CB3199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422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B00DDD6" w14:textId="77777777" w:rsidR="00CB3199" w:rsidRPr="00CE5A3B" w:rsidRDefault="00CB3199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786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B4B485D" w14:textId="77777777" w:rsidR="00CB3199" w:rsidRPr="00CE5A3B" w:rsidRDefault="00CB3199">
            <w:pPr>
              <w:jc w:val="center"/>
              <w:rPr>
                <w:sz w:val="16"/>
                <w:lang w:val="lv-LV"/>
              </w:rPr>
            </w:pPr>
          </w:p>
        </w:tc>
        <w:tc>
          <w:tcPr>
            <w:tcW w:w="57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223E7BC" w14:textId="77777777" w:rsidR="00CB3199" w:rsidRPr="00CE5A3B" w:rsidRDefault="00CB3199">
            <w:pPr>
              <w:spacing w:before="40" w:after="40"/>
              <w:jc w:val="center"/>
              <w:rPr>
                <w:sz w:val="16"/>
                <w:szCs w:val="16"/>
                <w:lang w:val="lv-LV"/>
              </w:rPr>
            </w:pPr>
            <w:r w:rsidRPr="00CE5A3B">
              <w:rPr>
                <w:sz w:val="16"/>
                <w:szCs w:val="16"/>
                <w:lang w:val="lv-LV"/>
              </w:rPr>
              <w:t xml:space="preserve">Pēc </w:t>
            </w:r>
            <w:proofErr w:type="spellStart"/>
            <w:r w:rsidRPr="00CE5A3B">
              <w:rPr>
                <w:sz w:val="16"/>
                <w:szCs w:val="16"/>
                <w:lang w:val="lv-LV"/>
              </w:rPr>
              <w:t>invent</w:t>
            </w:r>
            <w:proofErr w:type="spellEnd"/>
            <w:r w:rsidRPr="00CE5A3B">
              <w:rPr>
                <w:sz w:val="16"/>
                <w:szCs w:val="16"/>
                <w:lang w:val="lv-LV"/>
              </w:rPr>
              <w:t>.</w:t>
            </w:r>
          </w:p>
          <w:p w14:paraId="267DE9DF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  <w:r w:rsidRPr="00CE5A3B">
              <w:rPr>
                <w:sz w:val="16"/>
                <w:szCs w:val="16"/>
                <w:lang w:val="lv-LV"/>
              </w:rPr>
              <w:t>datiem</w:t>
            </w:r>
          </w:p>
        </w:tc>
        <w:tc>
          <w:tcPr>
            <w:tcW w:w="605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781C9EE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  <w:r w:rsidRPr="00CE5A3B">
              <w:rPr>
                <w:sz w:val="16"/>
                <w:lang w:val="lv-LV"/>
              </w:rPr>
              <w:t>Pēc cirsmas novērtē-juma</w:t>
            </w:r>
          </w:p>
        </w:tc>
        <w:tc>
          <w:tcPr>
            <w:tcW w:w="6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92C98F5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  <w:r w:rsidRPr="00CE5A3B">
              <w:rPr>
                <w:sz w:val="16"/>
                <w:lang w:val="lv-LV"/>
              </w:rPr>
              <w:t xml:space="preserve"> jā</w:t>
            </w:r>
          </w:p>
        </w:tc>
        <w:tc>
          <w:tcPr>
            <w:tcW w:w="748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1EF4E59E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  <w:r w:rsidRPr="00CE5A3B">
              <w:rPr>
                <w:sz w:val="16"/>
                <w:lang w:val="lv-LV"/>
              </w:rPr>
              <w:t xml:space="preserve"> nē</w:t>
            </w:r>
          </w:p>
        </w:tc>
      </w:tr>
      <w:tr w:rsidR="00CB3199" w:rsidRPr="00CE5A3B" w14:paraId="077B6A3B" w14:textId="77777777" w:rsidTr="005A7037">
        <w:trPr>
          <w:cantSplit/>
          <w:trHeight w:val="377"/>
        </w:trPr>
        <w:tc>
          <w:tcPr>
            <w:tcW w:w="84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7148C7B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126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A5E35AE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10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3CBD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8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E10C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95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60A7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59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B19A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4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06A2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42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F5CB4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78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35F0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57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1C24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5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76C2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71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B69C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7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4224591C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</w:tr>
      <w:tr w:rsidR="00CB3199" w:rsidRPr="00CE5A3B" w14:paraId="5CD77BF2" w14:textId="77777777" w:rsidTr="005A7037">
        <w:trPr>
          <w:cantSplit/>
          <w:trHeight w:val="377"/>
        </w:trPr>
        <w:tc>
          <w:tcPr>
            <w:tcW w:w="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711DB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CFC8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019A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3188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1E46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449D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0511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12255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09D1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8958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B689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56C5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E9BBD3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</w:tr>
      <w:tr w:rsidR="00CB3199" w:rsidRPr="00CE5A3B" w14:paraId="45D9FD24" w14:textId="77777777" w:rsidTr="005A7037">
        <w:trPr>
          <w:cantSplit/>
          <w:trHeight w:val="377"/>
        </w:trPr>
        <w:tc>
          <w:tcPr>
            <w:tcW w:w="848" w:type="dxa"/>
            <w:tcBorders>
              <w:top w:val="single" w:sz="4" w:space="0" w:color="auto"/>
              <w:right w:val="single" w:sz="4" w:space="0" w:color="auto"/>
            </w:tcBorders>
          </w:tcPr>
          <w:p w14:paraId="51BADB23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1268" w:type="dxa"/>
            <w:tcBorders>
              <w:top w:val="single" w:sz="4" w:space="0" w:color="auto"/>
              <w:right w:val="single" w:sz="4" w:space="0" w:color="auto"/>
            </w:tcBorders>
          </w:tcPr>
          <w:p w14:paraId="0875C0F5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78386B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192A4D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78A61D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96DB8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42F4BF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B43979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7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0DBAFC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CB4232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B73A2E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3FAB29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</w:tcPr>
          <w:p w14:paraId="2796236E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</w:tr>
      <w:tr w:rsidR="00CB3199" w:rsidRPr="00CE5A3B" w14:paraId="412306D5" w14:textId="77777777" w:rsidTr="005A7037">
        <w:trPr>
          <w:cantSplit/>
          <w:trHeight w:val="377"/>
        </w:trPr>
        <w:tc>
          <w:tcPr>
            <w:tcW w:w="848" w:type="dxa"/>
            <w:tcBorders>
              <w:top w:val="single" w:sz="4" w:space="0" w:color="auto"/>
              <w:right w:val="single" w:sz="4" w:space="0" w:color="auto"/>
            </w:tcBorders>
          </w:tcPr>
          <w:p w14:paraId="56D1212C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1268" w:type="dxa"/>
            <w:tcBorders>
              <w:top w:val="single" w:sz="4" w:space="0" w:color="auto"/>
              <w:right w:val="single" w:sz="4" w:space="0" w:color="auto"/>
            </w:tcBorders>
          </w:tcPr>
          <w:p w14:paraId="2FF27FAF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19293B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4F68F1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79BB58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14F7FC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7A504B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672D9B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7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4D5D6A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0577A3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CB70AB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AE42C3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</w:tcPr>
          <w:p w14:paraId="0444093C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</w:tr>
      <w:tr w:rsidR="00CB3199" w:rsidRPr="00CE5A3B" w14:paraId="5ADA4AA8" w14:textId="77777777" w:rsidTr="005A7037">
        <w:trPr>
          <w:cantSplit/>
          <w:trHeight w:val="377"/>
        </w:trPr>
        <w:tc>
          <w:tcPr>
            <w:tcW w:w="848" w:type="dxa"/>
            <w:tcBorders>
              <w:top w:val="single" w:sz="4" w:space="0" w:color="auto"/>
              <w:right w:val="single" w:sz="4" w:space="0" w:color="auto"/>
            </w:tcBorders>
          </w:tcPr>
          <w:p w14:paraId="77C9F084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1268" w:type="dxa"/>
            <w:tcBorders>
              <w:top w:val="single" w:sz="4" w:space="0" w:color="auto"/>
              <w:right w:val="single" w:sz="4" w:space="0" w:color="auto"/>
            </w:tcBorders>
          </w:tcPr>
          <w:p w14:paraId="191D01AD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D5F7EF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953424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FDF1EA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36779F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97F1E5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279DA9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7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D80A1B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0859A4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63CC62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A4A357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</w:tcPr>
          <w:p w14:paraId="1C1B3559" w14:textId="77777777" w:rsidR="00CB3199" w:rsidRPr="00CE5A3B" w:rsidRDefault="00CB3199">
            <w:pPr>
              <w:spacing w:before="40" w:after="40"/>
              <w:jc w:val="center"/>
              <w:rPr>
                <w:sz w:val="16"/>
                <w:lang w:val="lv-LV"/>
              </w:rPr>
            </w:pPr>
          </w:p>
        </w:tc>
      </w:tr>
    </w:tbl>
    <w:p w14:paraId="1BF8953E" w14:textId="77777777" w:rsidR="00C4347D" w:rsidRDefault="00C4347D" w:rsidP="007B1881">
      <w:pPr>
        <w:spacing w:after="120"/>
        <w:rPr>
          <w:b/>
          <w:sz w:val="22"/>
          <w:lang w:val="lv-LV"/>
        </w:rPr>
      </w:pPr>
    </w:p>
    <w:p w14:paraId="331607A2" w14:textId="6AA6CC4D" w:rsidR="009B2619" w:rsidRPr="00CE5A3B" w:rsidRDefault="00000000" w:rsidP="007B1881">
      <w:pPr>
        <w:spacing w:after="120"/>
        <w:rPr>
          <w:lang w:val="lv-LV"/>
        </w:rPr>
      </w:pPr>
      <w:r w:rsidRPr="00CE5A3B">
        <w:rPr>
          <w:b/>
          <w:sz w:val="22"/>
          <w:lang w:val="lv-LV"/>
        </w:rPr>
        <w:t>Iesniedzēja apliecinājumi</w:t>
      </w:r>
    </w:p>
    <w:p w14:paraId="6F2FADC9" w14:textId="600F4905" w:rsidR="009B2619" w:rsidRPr="00CE5A3B" w:rsidRDefault="00000000" w:rsidP="007B6A02">
      <w:pPr>
        <w:rPr>
          <w:b/>
          <w:sz w:val="22"/>
          <w:szCs w:val="22"/>
          <w:lang w:val="lv-LV"/>
        </w:rPr>
      </w:pPr>
      <w:r w:rsidRPr="00CE5A3B">
        <w:rPr>
          <w:b/>
          <w:sz w:val="22"/>
          <w:szCs w:val="22"/>
          <w:lang w:val="lv-LV"/>
        </w:rPr>
        <w:t>Apliecinājums par dabas aizsardzību</w:t>
      </w:r>
      <w:r w:rsidR="0099782C" w:rsidRPr="00CE5A3B">
        <w:rPr>
          <w:b/>
          <w:sz w:val="22"/>
          <w:szCs w:val="22"/>
          <w:lang w:val="lv-LV"/>
        </w:rPr>
        <w:t xml:space="preserve"> un cirsmas robežām</w:t>
      </w:r>
    </w:p>
    <w:p w14:paraId="132AF35B" w14:textId="5787BCFF" w:rsidR="009B2619" w:rsidRDefault="00000000" w:rsidP="007B6A02">
      <w:pPr>
        <w:jc w:val="both"/>
        <w:rPr>
          <w:lang w:val="lv-LV"/>
        </w:rPr>
      </w:pPr>
      <w:r w:rsidRPr="00B72C7E">
        <w:rPr>
          <w:lang w:val="lv-LV"/>
        </w:rPr>
        <w:t>☐ Apliecinu, ka esmu iepazinies ar normatīvajos aktos par dabas aizsardzības prasībām meža apsaimniekošanā un koku ciršanā noteiktajām dabas aizsardzības prasībām un saglabājamām dabas vērtībām, ja tādas ir cirsmā.</w:t>
      </w:r>
      <w:r w:rsidR="00261264" w:rsidRPr="00261264">
        <w:t xml:space="preserve"> </w:t>
      </w:r>
      <w:r w:rsidR="00261264" w:rsidRPr="00261264">
        <w:rPr>
          <w:lang w:val="lv-LV"/>
        </w:rPr>
        <w:t>Plašāka informācija pieejama VMD tīmekļvietnē www.vmd.gov.lv, sadaļā “Vispārējās dabas aizsardzības prasības meža apsaimniekošanā”.</w:t>
      </w:r>
    </w:p>
    <w:p w14:paraId="6B9A515B" w14:textId="32B425CE" w:rsidR="007B6A02" w:rsidRPr="00B72C7E" w:rsidRDefault="007B6A02" w:rsidP="007B6A02">
      <w:pPr>
        <w:jc w:val="both"/>
        <w:rPr>
          <w:lang w:val="lv-LV"/>
        </w:rPr>
      </w:pPr>
      <w:hyperlink r:id="rId8" w:history="1">
        <w:r w:rsidRPr="00F30DD0">
          <w:rPr>
            <w:rStyle w:val="Hipersaite"/>
            <w:lang w:val="lv-LV"/>
          </w:rPr>
          <w:t>https://www.vmd.gov.lv/lv/visparejas-dabas-aizsardzibas-prasibas-meza-apsaimniekosana</w:t>
        </w:r>
      </w:hyperlink>
      <w:r>
        <w:rPr>
          <w:lang w:val="lv-LV"/>
        </w:rPr>
        <w:t xml:space="preserve"> </w:t>
      </w:r>
    </w:p>
    <w:p w14:paraId="1462B39B" w14:textId="0A4252A8" w:rsidR="0099782C" w:rsidRPr="00B72C7E" w:rsidRDefault="0099782C">
      <w:pPr>
        <w:spacing w:after="140"/>
        <w:rPr>
          <w:lang w:val="lv-LV"/>
        </w:rPr>
      </w:pPr>
      <w:r w:rsidRPr="00B72C7E">
        <w:rPr>
          <w:rFonts w:ascii="Segoe UI Symbol" w:hAnsi="Segoe UI Symbol" w:cs="Segoe UI Symbol"/>
          <w:lang w:val="lv-LV"/>
        </w:rPr>
        <w:t>☐</w:t>
      </w:r>
      <w:r w:rsidRPr="00B72C7E">
        <w:rPr>
          <w:lang w:val="lv-LV"/>
        </w:rPr>
        <w:t xml:space="preserve"> Apliecinu, ka cirsmas robeža apvidū ir zināma un zemes vienības robežzīmes un robežstigas apvidū ir ierīkotas un uzturētas atbilstoši normatīvajiem aktiem par zemes kadastrālo uzmērīšanu.</w:t>
      </w:r>
    </w:p>
    <w:p w14:paraId="71C69CEF" w14:textId="77777777" w:rsidR="009B2619" w:rsidRPr="00CE5A3B" w:rsidRDefault="00000000">
      <w:pPr>
        <w:spacing w:after="160"/>
        <w:rPr>
          <w:lang w:val="lv-LV"/>
        </w:rPr>
      </w:pPr>
      <w:r w:rsidRPr="00CE5A3B">
        <w:rPr>
          <w:b/>
          <w:sz w:val="22"/>
          <w:lang w:val="lv-LV"/>
        </w:rPr>
        <w:lastRenderedPageBreak/>
        <w:t>Apliecinājumi par īpašumu</w:t>
      </w:r>
    </w:p>
    <w:p w14:paraId="6B7F6379" w14:textId="707CE0ED" w:rsidR="009B2619" w:rsidRPr="00B72C7E" w:rsidRDefault="00000000">
      <w:pPr>
        <w:spacing w:after="160"/>
        <w:rPr>
          <w:lang w:val="lv-LV"/>
        </w:rPr>
      </w:pPr>
      <w:r w:rsidRPr="00B72C7E">
        <w:rPr>
          <w:lang w:val="lv-LV"/>
        </w:rPr>
        <w:t xml:space="preserve">Katrā rindā atzīmē vienu atbildi. </w:t>
      </w:r>
      <w:r w:rsidR="00E81C83" w:rsidRPr="00B72C7E">
        <w:rPr>
          <w:lang w:val="lv-LV"/>
        </w:rPr>
        <w:t>Atbilde “Nē” nozīmē, ka attiecīgo apgalvojumu nevaru apliecināt.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597"/>
        <w:gridCol w:w="1020"/>
        <w:gridCol w:w="1020"/>
      </w:tblGrid>
      <w:tr w:rsidR="009B2619" w:rsidRPr="00CE5A3B" w14:paraId="1BB75BE2" w14:textId="77777777"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1181378" w14:textId="77777777" w:rsidR="009B2619" w:rsidRPr="00B72C7E" w:rsidRDefault="00000000">
            <w:pPr>
              <w:spacing w:before="120" w:after="120"/>
              <w:rPr>
                <w:lang w:val="lv-LV"/>
              </w:rPr>
            </w:pPr>
            <w:r w:rsidRPr="00B72C7E">
              <w:rPr>
                <w:b/>
                <w:lang w:val="lv-LV"/>
              </w:rPr>
              <w:t>Apliecinājums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3AF9578" w14:textId="77777777" w:rsidR="009B2619" w:rsidRPr="00B72C7E" w:rsidRDefault="00000000">
            <w:pPr>
              <w:spacing w:before="120" w:after="120"/>
              <w:rPr>
                <w:lang w:val="lv-LV"/>
              </w:rPr>
            </w:pPr>
            <w:r w:rsidRPr="00B72C7E">
              <w:rPr>
                <w:b/>
                <w:lang w:val="lv-LV"/>
              </w:rPr>
              <w:t>Jā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206033E" w14:textId="77777777" w:rsidR="009B2619" w:rsidRPr="00B72C7E" w:rsidRDefault="00000000">
            <w:pPr>
              <w:spacing w:before="120" w:after="120"/>
              <w:rPr>
                <w:lang w:val="lv-LV"/>
              </w:rPr>
            </w:pPr>
            <w:r w:rsidRPr="00B72C7E">
              <w:rPr>
                <w:b/>
                <w:lang w:val="lv-LV"/>
              </w:rPr>
              <w:t>Nē</w:t>
            </w:r>
          </w:p>
        </w:tc>
      </w:tr>
      <w:tr w:rsidR="009B2619" w:rsidRPr="00CE5A3B" w14:paraId="089B4EEC" w14:textId="77777777"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44CB854" w14:textId="77777777" w:rsidR="009B2619" w:rsidRPr="00B72C7E" w:rsidRDefault="00000000">
            <w:pPr>
              <w:spacing w:before="120" w:after="120"/>
              <w:rPr>
                <w:lang w:val="lv-LV"/>
              </w:rPr>
            </w:pPr>
            <w:r w:rsidRPr="00B72C7E">
              <w:rPr>
                <w:lang w:val="lv-LV"/>
              </w:rPr>
              <w:t>Apliecinu, ka īpašumam nav apgrūtinājumu, kas liedz to izmantot un gūt no tā labumu.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E485670" w14:textId="77777777" w:rsidR="009B2619" w:rsidRPr="00CE5A3B" w:rsidRDefault="00000000">
            <w:pPr>
              <w:spacing w:before="120" w:after="120"/>
              <w:rPr>
                <w:lang w:val="lv-LV"/>
              </w:rPr>
            </w:pPr>
            <w:r w:rsidRPr="00CE5A3B">
              <w:rPr>
                <w:sz w:val="22"/>
                <w:lang w:val="lv-LV"/>
              </w:rPr>
              <w:t>☐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829046A" w14:textId="77777777" w:rsidR="009B2619" w:rsidRPr="00CE5A3B" w:rsidRDefault="00000000">
            <w:pPr>
              <w:spacing w:before="120" w:after="120"/>
              <w:rPr>
                <w:lang w:val="lv-LV"/>
              </w:rPr>
            </w:pPr>
            <w:r w:rsidRPr="00CE5A3B">
              <w:rPr>
                <w:sz w:val="22"/>
                <w:lang w:val="lv-LV"/>
              </w:rPr>
              <w:t>☐</w:t>
            </w:r>
          </w:p>
        </w:tc>
      </w:tr>
      <w:tr w:rsidR="009B2619" w:rsidRPr="00CE5A3B" w14:paraId="3771D4E9" w14:textId="77777777">
        <w:tc>
          <w:tcPr>
            <w:tcW w:w="759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92F633D" w14:textId="77777777" w:rsidR="009B2619" w:rsidRPr="00B72C7E" w:rsidRDefault="00000000">
            <w:pPr>
              <w:spacing w:before="120" w:after="120"/>
              <w:rPr>
                <w:lang w:val="lv-LV"/>
              </w:rPr>
            </w:pPr>
            <w:r w:rsidRPr="00B72C7E">
              <w:rPr>
                <w:lang w:val="lv-LV"/>
              </w:rPr>
              <w:t>Apliecinu, ka īpašums nav kopīpašumā.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9FEFB25" w14:textId="77777777" w:rsidR="009B2619" w:rsidRPr="00CE5A3B" w:rsidRDefault="00000000">
            <w:pPr>
              <w:spacing w:before="120" w:after="120"/>
              <w:rPr>
                <w:lang w:val="lv-LV"/>
              </w:rPr>
            </w:pPr>
            <w:r w:rsidRPr="00CE5A3B">
              <w:rPr>
                <w:sz w:val="22"/>
                <w:lang w:val="lv-LV"/>
              </w:rPr>
              <w:t>☐</w:t>
            </w:r>
          </w:p>
        </w:tc>
        <w:tc>
          <w:tcPr>
            <w:tcW w:w="10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5F58812" w14:textId="77777777" w:rsidR="009B2619" w:rsidRPr="00CE5A3B" w:rsidRDefault="00000000">
            <w:pPr>
              <w:spacing w:before="120" w:after="120"/>
              <w:rPr>
                <w:lang w:val="lv-LV"/>
              </w:rPr>
            </w:pPr>
            <w:r w:rsidRPr="00CE5A3B">
              <w:rPr>
                <w:sz w:val="22"/>
                <w:lang w:val="lv-LV"/>
              </w:rPr>
              <w:t>☐</w:t>
            </w:r>
          </w:p>
        </w:tc>
      </w:tr>
    </w:tbl>
    <w:p w14:paraId="05E3AF9B" w14:textId="4E72A5CD" w:rsidR="00E81C83" w:rsidRPr="00CE5A3B" w:rsidRDefault="00E81C83" w:rsidP="00E81C83">
      <w:pPr>
        <w:spacing w:after="80"/>
        <w:rPr>
          <w:b/>
          <w:lang w:val="lv-LV"/>
        </w:rPr>
      </w:pPr>
      <w:r w:rsidRPr="00CE5A3B">
        <w:rPr>
          <w:b/>
          <w:lang w:val="lv-LV"/>
        </w:rPr>
        <w:t xml:space="preserve">Skaidrojums, ja atbilde ir “Nē”: </w:t>
      </w:r>
    </w:p>
    <w:p w14:paraId="33CF3581" w14:textId="25388F71" w:rsidR="00D548CA" w:rsidRPr="00CE5A3B" w:rsidRDefault="00E81C83" w:rsidP="00E81C83">
      <w:pPr>
        <w:spacing w:after="80"/>
        <w:rPr>
          <w:bCs/>
          <w:lang w:val="lv-LV"/>
        </w:rPr>
      </w:pPr>
      <w:r w:rsidRPr="00CE5A3B">
        <w:rPr>
          <w:bCs/>
          <w:lang w:val="lv-LV"/>
        </w:rPr>
        <w:t>________________________________________________________________________________________________</w:t>
      </w:r>
    </w:p>
    <w:p w14:paraId="01123456" w14:textId="628F7C91" w:rsidR="005703CA" w:rsidRPr="00B72C7E" w:rsidRDefault="002C24B5">
      <w:pPr>
        <w:spacing w:after="80"/>
        <w:rPr>
          <w:b/>
          <w:bCs/>
          <w:sz w:val="22"/>
          <w:szCs w:val="22"/>
          <w:lang w:val="lv-LV"/>
        </w:rPr>
      </w:pPr>
      <w:r w:rsidRPr="00B72C7E">
        <w:rPr>
          <w:b/>
          <w:sz w:val="22"/>
          <w:szCs w:val="22"/>
          <w:lang w:val="lv-LV"/>
        </w:rPr>
        <w:t>Administratīvā akta paziņošana</w:t>
      </w:r>
    </w:p>
    <w:tbl>
      <w:tblPr>
        <w:tblW w:w="9999" w:type="dxa"/>
        <w:tblLook w:val="0000" w:firstRow="0" w:lastRow="0" w:firstColumn="0" w:lastColumn="0" w:noHBand="0" w:noVBand="0"/>
      </w:tblPr>
      <w:tblGrid>
        <w:gridCol w:w="2312"/>
        <w:gridCol w:w="3382"/>
        <w:gridCol w:w="4129"/>
        <w:gridCol w:w="176"/>
      </w:tblGrid>
      <w:tr w:rsidR="005703CA" w:rsidRPr="00CE5A3B" w14:paraId="547AAA1A" w14:textId="77777777" w:rsidTr="00C939F6">
        <w:trPr>
          <w:cantSplit/>
        </w:trPr>
        <w:tc>
          <w:tcPr>
            <w:tcW w:w="9999" w:type="dxa"/>
            <w:gridSpan w:val="4"/>
          </w:tcPr>
          <w:p w14:paraId="326E81EA" w14:textId="103DB612" w:rsidR="009B2619" w:rsidRPr="00CE5A3B" w:rsidRDefault="00000000">
            <w:pPr>
              <w:spacing w:before="60" w:after="100"/>
              <w:rPr>
                <w:lang w:val="lv-LV"/>
              </w:rPr>
            </w:pPr>
            <w:r w:rsidRPr="00CE5A3B">
              <w:rPr>
                <w:lang w:val="lv-LV"/>
              </w:rPr>
              <w:t>Administratīvo aktu VMD paziņo tiešsaistē Meža valsts reģistrā, vienlaikus nosūtot:</w:t>
            </w:r>
            <w:r w:rsidRPr="00CE5A3B">
              <w:rPr>
                <w:lang w:val="lv-LV"/>
              </w:rPr>
              <w:br/>
            </w:r>
            <w:r w:rsidR="00E81C83" w:rsidRPr="00CE5A3B">
              <w:rPr>
                <w:rFonts w:ascii="Segoe UI Symbol" w:hAnsi="Segoe UI Symbol" w:cs="Segoe UI Symbol"/>
                <w:lang w:val="lv-LV"/>
              </w:rPr>
              <w:t>☐</w:t>
            </w:r>
            <w:r w:rsidRPr="00CE5A3B">
              <w:rPr>
                <w:lang w:val="lv-LV"/>
              </w:rPr>
              <w:t xml:space="preserve"> uz oficiālo elektronisko adresi (e-adresi), ja tās konts ir aktivizēts;</w:t>
            </w:r>
            <w:r w:rsidRPr="00CE5A3B">
              <w:rPr>
                <w:lang w:val="lv-LV"/>
              </w:rPr>
              <w:br/>
            </w:r>
            <w:r w:rsidR="00E81C83" w:rsidRPr="00CE5A3B">
              <w:rPr>
                <w:rFonts w:ascii="Segoe UI Symbol" w:hAnsi="Segoe UI Symbol" w:cs="Segoe UI Symbol"/>
                <w:lang w:val="lv-LV"/>
              </w:rPr>
              <w:t>☐</w:t>
            </w:r>
            <w:r w:rsidRPr="00CE5A3B">
              <w:rPr>
                <w:lang w:val="lv-LV"/>
              </w:rPr>
              <w:t xml:space="preserve"> uz e-pasta adresi, ja e-adreses konts nav aktivizēts.</w:t>
            </w:r>
            <w:r w:rsidRPr="00CE5A3B">
              <w:rPr>
                <w:lang w:val="lv-LV"/>
              </w:rPr>
              <w:br/>
              <w:t>E-pasta adrese: __________________________________________________</w:t>
            </w:r>
          </w:p>
        </w:tc>
      </w:tr>
      <w:tr w:rsidR="005703CA" w:rsidRPr="00CE5A3B" w14:paraId="2634B0D9" w14:textId="77777777" w:rsidTr="00C939F6">
        <w:trPr>
          <w:cantSplit/>
        </w:trPr>
        <w:tc>
          <w:tcPr>
            <w:tcW w:w="9999" w:type="dxa"/>
            <w:gridSpan w:val="4"/>
          </w:tcPr>
          <w:p w14:paraId="587D56BB" w14:textId="77777777" w:rsidR="009B2619" w:rsidRPr="00C4347D" w:rsidRDefault="00000000">
            <w:pPr>
              <w:spacing w:before="60" w:after="100"/>
              <w:rPr>
                <w:lang w:val="lv-LV"/>
              </w:rPr>
            </w:pPr>
            <w:r w:rsidRPr="00C4347D">
              <w:rPr>
                <w:lang w:val="lv-LV"/>
              </w:rPr>
              <w:t>Administratīvo aktu Meža valsts reģistrā uzglabā strukturētu datu veidā. Šādi izveidotam dokumentam ir juridisks spēks arī bez rekvizīta “paraksts”</w:t>
            </w:r>
            <w:r w:rsidR="00E81C83" w:rsidRPr="00C4347D">
              <w:rPr>
                <w:lang w:val="lv-LV"/>
              </w:rPr>
              <w:t xml:space="preserve"> </w:t>
            </w:r>
            <w:r w:rsidRPr="00C4347D">
              <w:rPr>
                <w:lang w:val="lv-LV"/>
              </w:rPr>
              <w:t>(V</w:t>
            </w:r>
            <w:r w:rsidR="00E81C83" w:rsidRPr="00C4347D">
              <w:rPr>
                <w:lang w:val="lv-LV"/>
              </w:rPr>
              <w:t>alsts meža dienesta</w:t>
            </w:r>
            <w:r w:rsidRPr="00C4347D">
              <w:rPr>
                <w:lang w:val="lv-LV"/>
              </w:rPr>
              <w:t xml:space="preserve"> likuma 9.² pants).</w:t>
            </w:r>
          </w:p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1918"/>
              <w:gridCol w:w="7865"/>
            </w:tblGrid>
            <w:tr w:rsidR="00BD79BB" w:rsidRPr="00C4347D" w14:paraId="0977CB93" w14:textId="77777777" w:rsidTr="00BD79BB">
              <w:trPr>
                <w:cantSplit/>
              </w:trPr>
              <w:tc>
                <w:tcPr>
                  <w:tcW w:w="1918" w:type="dxa"/>
                </w:tcPr>
                <w:p w14:paraId="34B3404D" w14:textId="77777777" w:rsidR="00BD79BB" w:rsidRPr="00C4347D" w:rsidRDefault="00BD79BB" w:rsidP="00BD79BB">
                  <w:pPr>
                    <w:spacing w:before="40" w:after="40"/>
                    <w:rPr>
                      <w:lang w:val="lv-LV"/>
                    </w:rPr>
                  </w:pPr>
                  <w:r w:rsidRPr="00C4347D">
                    <w:rPr>
                      <w:lang w:val="lv-LV"/>
                    </w:rPr>
                    <w:t>Pievienotie dokumenti:</w:t>
                  </w:r>
                </w:p>
              </w:tc>
              <w:tc>
                <w:tcPr>
                  <w:tcW w:w="7865" w:type="dxa"/>
                  <w:tcBorders>
                    <w:bottom w:val="single" w:sz="4" w:space="0" w:color="auto"/>
                  </w:tcBorders>
                </w:tcPr>
                <w:p w14:paraId="5BB6A8D5" w14:textId="77777777" w:rsidR="00BD79BB" w:rsidRPr="00C4347D" w:rsidRDefault="00BD79BB" w:rsidP="00BD79BB">
                  <w:pPr>
                    <w:spacing w:before="40" w:after="40"/>
                    <w:rPr>
                      <w:lang w:val="lv-LV"/>
                    </w:rPr>
                  </w:pPr>
                </w:p>
              </w:tc>
            </w:tr>
            <w:tr w:rsidR="00BD79BB" w:rsidRPr="00C4347D" w14:paraId="7221EC3F" w14:textId="77777777" w:rsidTr="00BD79BB">
              <w:trPr>
                <w:cantSplit/>
              </w:trPr>
              <w:tc>
                <w:tcPr>
                  <w:tcW w:w="9783" w:type="dxa"/>
                  <w:gridSpan w:val="2"/>
                  <w:tcBorders>
                    <w:bottom w:val="single" w:sz="4" w:space="0" w:color="auto"/>
                  </w:tcBorders>
                </w:tcPr>
                <w:p w14:paraId="53C971DC" w14:textId="77777777" w:rsidR="00BD79BB" w:rsidRPr="00C4347D" w:rsidRDefault="00BD79BB" w:rsidP="00BD79BB">
                  <w:pPr>
                    <w:spacing w:before="40" w:after="40"/>
                    <w:rPr>
                      <w:lang w:val="lv-LV"/>
                    </w:rPr>
                  </w:pPr>
                </w:p>
              </w:tc>
            </w:tr>
            <w:tr w:rsidR="00BD79BB" w:rsidRPr="00C4347D" w14:paraId="7FE1DF72" w14:textId="77777777" w:rsidTr="00BD79BB">
              <w:trPr>
                <w:cantSplit/>
              </w:trPr>
              <w:tc>
                <w:tcPr>
                  <w:tcW w:w="9783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A71193C" w14:textId="77777777" w:rsidR="00BD79BB" w:rsidRPr="00C4347D" w:rsidRDefault="00BD79BB" w:rsidP="00BD79BB">
                  <w:pPr>
                    <w:spacing w:before="40" w:after="40"/>
                    <w:rPr>
                      <w:lang w:val="lv-LV"/>
                    </w:rPr>
                  </w:pPr>
                </w:p>
              </w:tc>
            </w:tr>
          </w:tbl>
          <w:p w14:paraId="00DC805A" w14:textId="72E28F59" w:rsidR="00BD79BB" w:rsidRPr="00C4347D" w:rsidRDefault="00BD79BB">
            <w:pPr>
              <w:spacing w:before="60" w:after="100"/>
              <w:rPr>
                <w:lang w:val="lv-LV"/>
              </w:rPr>
            </w:pPr>
          </w:p>
        </w:tc>
      </w:tr>
      <w:tr w:rsidR="009758D7" w:rsidRPr="00CE5A3B" w14:paraId="1A98773A" w14:textId="77777777" w:rsidTr="00C939F6">
        <w:trPr>
          <w:gridAfter w:val="1"/>
          <w:wAfter w:w="176" w:type="dxa"/>
          <w:cantSplit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1387E" w14:textId="43DF3FF6" w:rsidR="009758D7" w:rsidRPr="00CE5A3B" w:rsidRDefault="009758D7">
            <w:pPr>
              <w:spacing w:before="40" w:after="40"/>
              <w:jc w:val="center"/>
              <w:rPr>
                <w:lang w:val="lv-LV"/>
              </w:rPr>
            </w:pPr>
            <w:bookmarkStart w:id="0" w:name="Text196"/>
            <w:r w:rsidRPr="00CE5A3B">
              <w:rPr>
                <w:lang w:val="lv-LV"/>
              </w:rPr>
              <w:t>Datums</w:t>
            </w:r>
            <w:r w:rsidR="00E81C83" w:rsidRPr="00CE5A3B">
              <w:rPr>
                <w:lang w:val="lv-LV"/>
              </w:rPr>
              <w:t>*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11FF0" w14:textId="11D4C53D" w:rsidR="009758D7" w:rsidRPr="00CE5A3B" w:rsidRDefault="009758D7">
            <w:pPr>
              <w:spacing w:before="40" w:after="40"/>
              <w:jc w:val="center"/>
              <w:rPr>
                <w:lang w:val="lv-LV"/>
              </w:rPr>
            </w:pPr>
            <w:r w:rsidRPr="00CE5A3B">
              <w:rPr>
                <w:lang w:val="lv-LV"/>
              </w:rPr>
              <w:t>Iesniedzēja paraksts</w:t>
            </w:r>
            <w:r w:rsidR="00E81C83" w:rsidRPr="00CE5A3B">
              <w:rPr>
                <w:lang w:val="lv-LV"/>
              </w:rPr>
              <w:t>*</w:t>
            </w:r>
          </w:p>
        </w:tc>
        <w:bookmarkEnd w:id="0"/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31A66" w14:textId="2A9F7F31" w:rsidR="009758D7" w:rsidRPr="00CE5A3B" w:rsidRDefault="009758D7">
            <w:pPr>
              <w:spacing w:before="40" w:after="40"/>
              <w:jc w:val="center"/>
              <w:rPr>
                <w:lang w:val="lv-LV"/>
              </w:rPr>
            </w:pPr>
            <w:r w:rsidRPr="00CE5A3B">
              <w:rPr>
                <w:lang w:val="lv-LV"/>
              </w:rPr>
              <w:t>Paraksta atšifrējums</w:t>
            </w:r>
            <w:r w:rsidR="00E81C83" w:rsidRPr="00CE5A3B">
              <w:rPr>
                <w:lang w:val="lv-LV"/>
              </w:rPr>
              <w:t>*</w:t>
            </w:r>
          </w:p>
        </w:tc>
      </w:tr>
      <w:tr w:rsidR="009758D7" w:rsidRPr="00CE5A3B" w14:paraId="0120DA89" w14:textId="77777777" w:rsidTr="00C939F6">
        <w:trPr>
          <w:gridAfter w:val="1"/>
          <w:wAfter w:w="176" w:type="dxa"/>
          <w:cantSplit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9A13" w14:textId="77777777" w:rsidR="009758D7" w:rsidRPr="00CE5A3B" w:rsidRDefault="009758D7">
            <w:pPr>
              <w:spacing w:before="40" w:after="40"/>
              <w:rPr>
                <w:lang w:val="lv-LV"/>
              </w:rPr>
            </w:pP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B8F9" w14:textId="77777777" w:rsidR="009758D7" w:rsidRPr="00CE5A3B" w:rsidRDefault="009758D7">
            <w:pPr>
              <w:spacing w:before="40" w:after="40"/>
              <w:rPr>
                <w:lang w:val="lv-LV"/>
              </w:rPr>
            </w:pPr>
          </w:p>
        </w:tc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FBC6" w14:textId="77777777" w:rsidR="009758D7" w:rsidRPr="00CE5A3B" w:rsidRDefault="009758D7">
            <w:pPr>
              <w:spacing w:before="40" w:after="40"/>
              <w:jc w:val="both"/>
              <w:rPr>
                <w:lang w:val="lv-LV"/>
              </w:rPr>
            </w:pPr>
          </w:p>
        </w:tc>
      </w:tr>
    </w:tbl>
    <w:p w14:paraId="646C7A0E" w14:textId="77777777" w:rsidR="009758D7" w:rsidRPr="00CE5A3B" w:rsidRDefault="009758D7" w:rsidP="00BD79BB">
      <w:pPr>
        <w:keepNext/>
        <w:rPr>
          <w:lang w:val="lv-LV"/>
        </w:rPr>
      </w:pPr>
      <w:r w:rsidRPr="00CE5A3B">
        <w:rPr>
          <w:sz w:val="18"/>
          <w:lang w:val="lv-LV"/>
        </w:rPr>
        <w:t>1 šo veidlapu izstrādājis VMD un tai ir ieteikuma raksturs</w:t>
      </w:r>
    </w:p>
    <w:p w14:paraId="30936572" w14:textId="77777777" w:rsidR="009758D7" w:rsidRPr="00CE5A3B" w:rsidRDefault="009758D7" w:rsidP="00BD79BB">
      <w:pPr>
        <w:keepNext/>
        <w:rPr>
          <w:lang w:val="lv-LV"/>
        </w:rPr>
      </w:pPr>
      <w:r w:rsidRPr="00CE5A3B">
        <w:rPr>
          <w:sz w:val="18"/>
          <w:lang w:val="lv-LV"/>
        </w:rPr>
        <w:t>2 aizpilda VMD amatpersona</w:t>
      </w:r>
    </w:p>
    <w:p w14:paraId="21A79D1C" w14:textId="77777777" w:rsidR="00C82BAC" w:rsidRPr="00CE5A3B" w:rsidRDefault="00C82BAC" w:rsidP="00BD79BB">
      <w:pPr>
        <w:keepNext/>
        <w:rPr>
          <w:lang w:val="lv-LV"/>
        </w:rPr>
      </w:pPr>
      <w:r w:rsidRPr="00CE5A3B">
        <w:rPr>
          <w:sz w:val="18"/>
          <w:lang w:val="lv-LV"/>
        </w:rPr>
        <w:t>3 cirsmas numurē iesnieguma ietvaros</w:t>
      </w:r>
    </w:p>
    <w:p w14:paraId="3642F4B8" w14:textId="77777777" w:rsidR="00C82BAC" w:rsidRPr="00CE5A3B" w:rsidRDefault="00DC5817" w:rsidP="00BD79BB">
      <w:pPr>
        <w:keepNext/>
        <w:rPr>
          <w:sz w:val="18"/>
          <w:lang w:val="lv-LV"/>
        </w:rPr>
      </w:pPr>
      <w:r w:rsidRPr="00CE5A3B">
        <w:rPr>
          <w:sz w:val="18"/>
          <w:lang w:val="lv-LV"/>
        </w:rPr>
        <w:t>4 norāda, ja plānota galvenā cirte izlases veidā</w:t>
      </w:r>
    </w:p>
    <w:p w14:paraId="49215DA0" w14:textId="66A58CF1" w:rsidR="00E81C83" w:rsidRPr="00CE5A3B" w:rsidRDefault="00E81C83" w:rsidP="00BD79BB">
      <w:pPr>
        <w:rPr>
          <w:lang w:val="lv-LV"/>
        </w:rPr>
      </w:pPr>
      <w:r w:rsidRPr="00CE5A3B">
        <w:rPr>
          <w:sz w:val="18"/>
          <w:lang w:val="lv-LV"/>
        </w:rPr>
        <w:t>*Elektroniski parakstītam dokumentam datumu un parakstu šajos laukos neaizpilda.</w:t>
      </w:r>
    </w:p>
    <w:p w14:paraId="7A8080FC" w14:textId="77777777" w:rsidR="00E81C83" w:rsidRPr="00CE5A3B" w:rsidRDefault="00E81C83" w:rsidP="00BD79BB">
      <w:pPr>
        <w:keepNext/>
        <w:rPr>
          <w:lang w:val="lv-LV"/>
        </w:rPr>
      </w:pPr>
    </w:p>
    <w:sectPr w:rsidR="00E81C83" w:rsidRPr="00CE5A3B">
      <w:footerReference w:type="first" r:id="rId9"/>
      <w:pgSz w:w="11907" w:h="16840" w:code="9"/>
      <w:pgMar w:top="1134" w:right="850" w:bottom="1134" w:left="141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79615" w14:textId="77777777" w:rsidR="00C554C8" w:rsidRDefault="00C554C8">
      <w:r>
        <w:separator/>
      </w:r>
    </w:p>
  </w:endnote>
  <w:endnote w:type="continuationSeparator" w:id="0">
    <w:p w14:paraId="02C92FF3" w14:textId="77777777" w:rsidR="00C554C8" w:rsidRDefault="00C55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imTimes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0B82B" w14:textId="77777777" w:rsidR="009758D7" w:rsidRDefault="009758D7">
    <w:pPr>
      <w:pStyle w:val="Kjene"/>
      <w:rPr>
        <w:lang w:val="lv-LV"/>
      </w:rPr>
    </w:pPr>
    <w:r>
      <w:rPr>
        <w:lang w:val="lv-LV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87ADE" w14:textId="77777777" w:rsidR="00C554C8" w:rsidRDefault="00C554C8">
      <w:r>
        <w:separator/>
      </w:r>
    </w:p>
  </w:footnote>
  <w:footnote w:type="continuationSeparator" w:id="0">
    <w:p w14:paraId="152468A7" w14:textId="77777777" w:rsidR="00C554C8" w:rsidRDefault="00C554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D7A34"/>
    <w:multiLevelType w:val="singleLevel"/>
    <w:tmpl w:val="C2FCCA06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5713F71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982505B"/>
    <w:multiLevelType w:val="singleLevel"/>
    <w:tmpl w:val="08090001"/>
    <w:lvl w:ilvl="0">
      <w:start w:val="2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D2F49B8"/>
    <w:multiLevelType w:val="singleLevel"/>
    <w:tmpl w:val="C3FAD3EC"/>
    <w:lvl w:ilvl="0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1E75240F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1474C11"/>
    <w:multiLevelType w:val="multilevel"/>
    <w:tmpl w:val="6D1E7DE6"/>
    <w:lvl w:ilvl="0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 w15:restartNumberingAfterBreak="0">
    <w:nsid w:val="24883376"/>
    <w:multiLevelType w:val="singleLevel"/>
    <w:tmpl w:val="0C09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590355F"/>
    <w:multiLevelType w:val="multilevel"/>
    <w:tmpl w:val="99E6A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8" w15:restartNumberingAfterBreak="0">
    <w:nsid w:val="25F309E1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512243A4"/>
    <w:multiLevelType w:val="singleLevel"/>
    <w:tmpl w:val="477AA3E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56887126"/>
    <w:multiLevelType w:val="multilevel"/>
    <w:tmpl w:val="3A067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1" w15:restartNumberingAfterBreak="0">
    <w:nsid w:val="56955139"/>
    <w:multiLevelType w:val="singleLevel"/>
    <w:tmpl w:val="66261E30"/>
    <w:lvl w:ilvl="0">
      <w:start w:val="8"/>
      <w:numFmt w:val="bullet"/>
      <w:lvlText w:val="-"/>
      <w:lvlJc w:val="left"/>
      <w:pPr>
        <w:tabs>
          <w:tab w:val="num" w:pos="704"/>
        </w:tabs>
        <w:ind w:left="704" w:hanging="360"/>
      </w:pPr>
      <w:rPr>
        <w:rFonts w:hint="default"/>
        <w:i w:val="0"/>
      </w:rPr>
    </w:lvl>
  </w:abstractNum>
  <w:abstractNum w:abstractNumId="12" w15:restartNumberingAfterBreak="0">
    <w:nsid w:val="5CD9324D"/>
    <w:multiLevelType w:val="singleLevel"/>
    <w:tmpl w:val="66261E30"/>
    <w:lvl w:ilvl="0">
      <w:start w:val="8"/>
      <w:numFmt w:val="bullet"/>
      <w:lvlText w:val="-"/>
      <w:lvlJc w:val="left"/>
      <w:pPr>
        <w:tabs>
          <w:tab w:val="num" w:pos="704"/>
        </w:tabs>
        <w:ind w:left="704" w:hanging="360"/>
      </w:pPr>
      <w:rPr>
        <w:rFonts w:hint="default"/>
        <w:i w:val="0"/>
      </w:rPr>
    </w:lvl>
  </w:abstractNum>
  <w:abstractNum w:abstractNumId="13" w15:restartNumberingAfterBreak="0">
    <w:nsid w:val="5E360119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4" w15:restartNumberingAfterBreak="0">
    <w:nsid w:val="5F54619E"/>
    <w:multiLevelType w:val="multilevel"/>
    <w:tmpl w:val="6D1E7DE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5" w15:restartNumberingAfterBreak="0">
    <w:nsid w:val="62105D35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69AB01BD"/>
    <w:multiLevelType w:val="singleLevel"/>
    <w:tmpl w:val="0C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6A591B97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8" w15:restartNumberingAfterBreak="0">
    <w:nsid w:val="7A920648"/>
    <w:multiLevelType w:val="singleLevel"/>
    <w:tmpl w:val="477AA3B0"/>
    <w:lvl w:ilvl="0">
      <w:start w:val="2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9" w15:restartNumberingAfterBreak="0">
    <w:nsid w:val="7B8161B4"/>
    <w:multiLevelType w:val="multilevel"/>
    <w:tmpl w:val="F378E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0" w15:restartNumberingAfterBreak="0">
    <w:nsid w:val="7D587007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 w16cid:durableId="603533075">
    <w:abstractNumId w:val="9"/>
  </w:num>
  <w:num w:numId="2" w16cid:durableId="829296915">
    <w:abstractNumId w:val="14"/>
  </w:num>
  <w:num w:numId="3" w16cid:durableId="1027369095">
    <w:abstractNumId w:val="5"/>
  </w:num>
  <w:num w:numId="4" w16cid:durableId="1175077530">
    <w:abstractNumId w:val="20"/>
  </w:num>
  <w:num w:numId="5" w16cid:durableId="1398170530">
    <w:abstractNumId w:val="17"/>
  </w:num>
  <w:num w:numId="6" w16cid:durableId="386492560">
    <w:abstractNumId w:val="3"/>
  </w:num>
  <w:num w:numId="7" w16cid:durableId="769350122">
    <w:abstractNumId w:val="0"/>
  </w:num>
  <w:num w:numId="8" w16cid:durableId="944191885">
    <w:abstractNumId w:val="13"/>
  </w:num>
  <w:num w:numId="9" w16cid:durableId="78912614">
    <w:abstractNumId w:val="19"/>
  </w:num>
  <w:num w:numId="10" w16cid:durableId="585070929">
    <w:abstractNumId w:val="7"/>
  </w:num>
  <w:num w:numId="11" w16cid:durableId="1777481687">
    <w:abstractNumId w:val="10"/>
  </w:num>
  <w:num w:numId="12" w16cid:durableId="48770392">
    <w:abstractNumId w:val="4"/>
  </w:num>
  <w:num w:numId="13" w16cid:durableId="1245722016">
    <w:abstractNumId w:val="15"/>
  </w:num>
  <w:num w:numId="14" w16cid:durableId="1936283151">
    <w:abstractNumId w:val="8"/>
  </w:num>
  <w:num w:numId="15" w16cid:durableId="1376657963">
    <w:abstractNumId w:val="6"/>
  </w:num>
  <w:num w:numId="16" w16cid:durableId="10576251">
    <w:abstractNumId w:val="1"/>
  </w:num>
  <w:num w:numId="17" w16cid:durableId="1776750678">
    <w:abstractNumId w:val="11"/>
  </w:num>
  <w:num w:numId="18" w16cid:durableId="1478038242">
    <w:abstractNumId w:val="12"/>
  </w:num>
  <w:num w:numId="19" w16cid:durableId="423843818">
    <w:abstractNumId w:val="16"/>
  </w:num>
  <w:num w:numId="20" w16cid:durableId="1852379412">
    <w:abstractNumId w:val="2"/>
  </w:num>
  <w:num w:numId="21" w16cid:durableId="15226663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8D7"/>
    <w:rsid w:val="00063787"/>
    <w:rsid w:val="00093B48"/>
    <w:rsid w:val="00095914"/>
    <w:rsid w:val="000B45EA"/>
    <w:rsid w:val="001064EF"/>
    <w:rsid w:val="00146846"/>
    <w:rsid w:val="00176ED1"/>
    <w:rsid w:val="00180A6A"/>
    <w:rsid w:val="001A6FED"/>
    <w:rsid w:val="00261264"/>
    <w:rsid w:val="002661CF"/>
    <w:rsid w:val="002C24B5"/>
    <w:rsid w:val="003517D5"/>
    <w:rsid w:val="00363D15"/>
    <w:rsid w:val="003A0E08"/>
    <w:rsid w:val="0041467B"/>
    <w:rsid w:val="00547B0E"/>
    <w:rsid w:val="005703CA"/>
    <w:rsid w:val="005A7037"/>
    <w:rsid w:val="00663B9E"/>
    <w:rsid w:val="006D3421"/>
    <w:rsid w:val="00712876"/>
    <w:rsid w:val="007B1881"/>
    <w:rsid w:val="007B2896"/>
    <w:rsid w:val="007B6A02"/>
    <w:rsid w:val="0080306B"/>
    <w:rsid w:val="0081545D"/>
    <w:rsid w:val="00823DA0"/>
    <w:rsid w:val="00896350"/>
    <w:rsid w:val="008B371E"/>
    <w:rsid w:val="008C2407"/>
    <w:rsid w:val="008D4C65"/>
    <w:rsid w:val="008F2563"/>
    <w:rsid w:val="009758D7"/>
    <w:rsid w:val="0099782C"/>
    <w:rsid w:val="009B2619"/>
    <w:rsid w:val="009C4463"/>
    <w:rsid w:val="009D3754"/>
    <w:rsid w:val="00A00D55"/>
    <w:rsid w:val="00A4632C"/>
    <w:rsid w:val="00A51229"/>
    <w:rsid w:val="00A53459"/>
    <w:rsid w:val="00AD738B"/>
    <w:rsid w:val="00B72C7E"/>
    <w:rsid w:val="00BC6460"/>
    <w:rsid w:val="00BD6ACD"/>
    <w:rsid w:val="00BD79BB"/>
    <w:rsid w:val="00BE11D1"/>
    <w:rsid w:val="00BF63B6"/>
    <w:rsid w:val="00C23D04"/>
    <w:rsid w:val="00C4347D"/>
    <w:rsid w:val="00C539BA"/>
    <w:rsid w:val="00C554C8"/>
    <w:rsid w:val="00C82BAC"/>
    <w:rsid w:val="00C939F6"/>
    <w:rsid w:val="00CA1CCC"/>
    <w:rsid w:val="00CB3199"/>
    <w:rsid w:val="00CD0FCB"/>
    <w:rsid w:val="00CE4637"/>
    <w:rsid w:val="00CE5A3B"/>
    <w:rsid w:val="00D11140"/>
    <w:rsid w:val="00D548CA"/>
    <w:rsid w:val="00D92C73"/>
    <w:rsid w:val="00DB4D6A"/>
    <w:rsid w:val="00DC5817"/>
    <w:rsid w:val="00DF0134"/>
    <w:rsid w:val="00E81C83"/>
    <w:rsid w:val="00EA3F16"/>
    <w:rsid w:val="00F053DB"/>
    <w:rsid w:val="00F9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0F7859"/>
  <w15:chartTrackingRefBased/>
  <w15:docId w15:val="{9BDA5E46-A27F-4693-8296-E505E0A16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lang w:val="en-US" w:eastAsia="en-US"/>
    </w:rPr>
  </w:style>
  <w:style w:type="paragraph" w:styleId="Virsraksts1">
    <w:name w:val="heading 1"/>
    <w:basedOn w:val="Parasts"/>
    <w:next w:val="Parasts"/>
    <w:qFormat/>
    <w:pPr>
      <w:keepNext/>
      <w:outlineLvl w:val="0"/>
    </w:pPr>
    <w:rPr>
      <w:b/>
      <w:sz w:val="24"/>
      <w:lang w:val="lv-LV"/>
    </w:rPr>
  </w:style>
  <w:style w:type="paragraph" w:styleId="Virsraksts2">
    <w:name w:val="heading 2"/>
    <w:basedOn w:val="Parasts"/>
    <w:next w:val="Parasts"/>
    <w:qFormat/>
    <w:pPr>
      <w:keepNext/>
      <w:outlineLvl w:val="1"/>
    </w:pPr>
    <w:rPr>
      <w:b/>
      <w:sz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pPr>
      <w:tabs>
        <w:tab w:val="center" w:pos="4153"/>
        <w:tab w:val="right" w:pos="8306"/>
      </w:tabs>
    </w:pPr>
    <w:rPr>
      <w:rFonts w:ascii="RimTimes" w:hAnsi="RimTimes"/>
      <w:sz w:val="24"/>
      <w:lang w:val="lv-LV"/>
    </w:rPr>
  </w:style>
  <w:style w:type="paragraph" w:styleId="Kjene">
    <w:name w:val="footer"/>
    <w:basedOn w:val="Parasts"/>
    <w:pPr>
      <w:tabs>
        <w:tab w:val="center" w:pos="4153"/>
        <w:tab w:val="right" w:pos="8306"/>
      </w:tabs>
    </w:pPr>
  </w:style>
  <w:style w:type="paragraph" w:styleId="Dokumentakarte">
    <w:name w:val="Document Map"/>
    <w:basedOn w:val="Parasts"/>
    <w:semiHidden/>
    <w:rsid w:val="00CB3199"/>
    <w:pPr>
      <w:shd w:val="clear" w:color="auto" w:fill="000080"/>
    </w:pPr>
    <w:rPr>
      <w:rFonts w:ascii="Tahoma" w:hAnsi="Tahoma" w:cs="Tahoma"/>
    </w:rPr>
  </w:style>
  <w:style w:type="paragraph" w:styleId="Prskatjums">
    <w:name w:val="Revision"/>
    <w:hidden/>
    <w:uiPriority w:val="99"/>
    <w:semiHidden/>
    <w:rsid w:val="005703CA"/>
    <w:rPr>
      <w:lang w:val="en-US" w:eastAsia="en-US"/>
    </w:rPr>
  </w:style>
  <w:style w:type="character" w:styleId="Komentraatsauce">
    <w:name w:val="annotation reference"/>
    <w:rsid w:val="005703CA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5703CA"/>
  </w:style>
  <w:style w:type="character" w:customStyle="1" w:styleId="KomentratekstsRakstz">
    <w:name w:val="Komentāra teksts Rakstz."/>
    <w:link w:val="Komentrateksts"/>
    <w:rsid w:val="005703CA"/>
    <w:rPr>
      <w:lang w:val="en-US"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5703CA"/>
    <w:rPr>
      <w:b/>
      <w:bCs/>
    </w:rPr>
  </w:style>
  <w:style w:type="character" w:customStyle="1" w:styleId="KomentratmaRakstz">
    <w:name w:val="Komentāra tēma Rakstz."/>
    <w:link w:val="Komentratma"/>
    <w:rsid w:val="005703CA"/>
    <w:rPr>
      <w:b/>
      <w:bCs/>
      <w:lang w:val="en-US" w:eastAsia="en-US"/>
    </w:rPr>
  </w:style>
  <w:style w:type="character" w:styleId="Hipersaite">
    <w:name w:val="Hyperlink"/>
    <w:basedOn w:val="Noklusjumarindkopasfonts"/>
    <w:rsid w:val="007B6A02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7B6A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md.gov.lv/lv/visparejas-dabas-aizsardzibas-prasibas-meza-apsaimniekosan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untis\My%20Documents\Veidlapas\Pieteikumi\Piet_cirsana.dot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B59C9-959D-44DB-95FA-91675F2BE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Piet_cirsana</Template>
  <TotalTime>3</TotalTime>
  <Pages>2</Pages>
  <Words>1972</Words>
  <Characters>1125</Characters>
  <Application>Microsoft Office Word</Application>
  <DocSecurity>0</DocSecurity>
  <Lines>9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6.pielikums</vt:lpstr>
      <vt:lpstr>6.pielikums</vt:lpstr>
    </vt:vector>
  </TitlesOfParts>
  <Company>VMD</Company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6.pielikums</dc:title>
  <dc:subject>Pieteikumi, koku ciršana</dc:subject>
  <dc:creator>guntis</dc:creator>
  <cp:keywords/>
  <cp:lastModifiedBy>Ieva Brence</cp:lastModifiedBy>
  <cp:revision>3</cp:revision>
  <cp:lastPrinted>2005-10-10T12:29:00Z</cp:lastPrinted>
  <dcterms:created xsi:type="dcterms:W3CDTF">2026-10-05T06:34:00Z</dcterms:created>
  <dcterms:modified xsi:type="dcterms:W3CDTF">2026-10-16T07:43:00Z</dcterms:modified>
</cp:coreProperties>
</file>